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199B3ADF" w:rsidR="00FF6E2C" w:rsidRDefault="00FF6E2C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bookmarkStart w:id="0" w:name="_GoBack"/>
                  <w:bookmarkEnd w:id="0"/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="009F34C4">
                    <w:rPr>
                      <w:b/>
                      <w:spacing w:val="-2"/>
                      <w:sz w:val="36"/>
                    </w:rPr>
                    <w:t>20</w:t>
                  </w:r>
                  <w:r w:rsidR="004E0E2E">
                    <w:rPr>
                      <w:b/>
                      <w:spacing w:val="-2"/>
                      <w:sz w:val="36"/>
                    </w:rPr>
                    <w:t>20</w:t>
                  </w:r>
                  <w:r w:rsidR="00436B18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2FCD1479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</w:t>
      </w:r>
      <w:r w:rsidR="004E0E2E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47410C34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22201" w:rsidRPr="00977EF3" w14:paraId="2222AE2A" w14:textId="77777777" w:rsidTr="00922201">
        <w:trPr>
          <w:trHeight w:val="192"/>
        </w:trPr>
        <w:tc>
          <w:tcPr>
            <w:tcW w:w="5812" w:type="dxa"/>
          </w:tcPr>
          <w:p w14:paraId="084B6BB3" w14:textId="5C481223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Examen Europeo de Hematología (EHA European Heamatology Exam) </w:t>
            </w:r>
          </w:p>
        </w:tc>
        <w:tc>
          <w:tcPr>
            <w:tcW w:w="1134" w:type="dxa"/>
          </w:tcPr>
          <w:p w14:paraId="506F76E3" w14:textId="663D2C72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Aprobado</w:t>
            </w:r>
          </w:p>
        </w:tc>
        <w:tc>
          <w:tcPr>
            <w:tcW w:w="1418" w:type="dxa"/>
          </w:tcPr>
          <w:p w14:paraId="5F30B988" w14:textId="14DE60D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1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412C0E">
              <w:rPr>
                <w:b/>
                <w:sz w:val="16"/>
                <w:szCs w:val="16"/>
              </w:rPr>
            </w:r>
            <w:r w:rsidR="00412C0E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1134" w:type="dxa"/>
          </w:tcPr>
          <w:p w14:paraId="6B4A72CA" w14:textId="40F9A3F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illa2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412C0E">
              <w:rPr>
                <w:b/>
                <w:sz w:val="16"/>
                <w:szCs w:val="16"/>
              </w:rPr>
            </w:r>
            <w:r w:rsidR="00412C0E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4"/>
          </w:p>
        </w:tc>
      </w:tr>
    </w:tbl>
    <w:p w14:paraId="1C199435" w14:textId="77777777" w:rsidR="00922201" w:rsidRDefault="00922201" w:rsidP="00922201">
      <w:pPr>
        <w:pStyle w:val="Vietas3"/>
        <w:numPr>
          <w:ilvl w:val="0"/>
          <w:numId w:val="0"/>
        </w:numPr>
        <w:spacing w:before="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6EB65E3C" w14:textId="5A36A63F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6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418" w:type="dxa"/>
          </w:tcPr>
          <w:p w14:paraId="4619DFC5" w14:textId="4C26618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7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6F3A955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1E707DC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63BB26D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122011B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2DB8E544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1EF163E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2884632" w:rsidR="00A776DA" w:rsidRPr="00B24D0F" w:rsidRDefault="0090502C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3F7D5D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9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9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18633D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321B08EC" w:rsidR="00A776DA" w:rsidRPr="00B24D0F" w:rsidRDefault="004E2C9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957531">
        <w:trPr>
          <w:trHeight w:val="191"/>
        </w:trPr>
        <w:tc>
          <w:tcPr>
            <w:tcW w:w="5745" w:type="dxa"/>
          </w:tcPr>
          <w:p w14:paraId="59862582" w14:textId="59E6757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67EC5C5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7D6311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957531">
        <w:trPr>
          <w:trHeight w:val="205"/>
        </w:trPr>
        <w:tc>
          <w:tcPr>
            <w:tcW w:w="5745" w:type="dxa"/>
          </w:tcPr>
          <w:p w14:paraId="5520EBC9" w14:textId="079DA86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7D165E1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430AD2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042A9F7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6208C2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66092F8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023752E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2E2D022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1B48F56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5532CE1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566C217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428B8BD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115CE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DE88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725ECC2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0F12215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1825B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EC8567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5E7B1D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372413BF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399658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28D2FA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70C04D8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Pr="00922201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  <w:rPr>
          <w:sz w:val="10"/>
        </w:rPr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57531" w14:paraId="2C92E317" w14:textId="77777777" w:rsidTr="00957531">
        <w:tc>
          <w:tcPr>
            <w:tcW w:w="5812" w:type="dxa"/>
          </w:tcPr>
          <w:p w14:paraId="28DEACCF" w14:textId="687374FB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Actividades SEHH</w:t>
            </w:r>
          </w:p>
        </w:tc>
        <w:tc>
          <w:tcPr>
            <w:tcW w:w="1134" w:type="dxa"/>
          </w:tcPr>
          <w:p w14:paraId="01985101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4B6831A2" w14:textId="53C35D8A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</w:tcPr>
          <w:p w14:paraId="7744FC6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957531" w14:paraId="634500DB" w14:textId="77777777" w:rsidTr="00957531">
        <w:tc>
          <w:tcPr>
            <w:tcW w:w="5812" w:type="dxa"/>
          </w:tcPr>
          <w:p w14:paraId="1A1EB8B5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0B8F1" w14:textId="68C5569F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BE3D070" w14:textId="08790EC4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DC03F3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17B8189" w14:textId="77777777" w:rsidTr="00957531">
        <w:tc>
          <w:tcPr>
            <w:tcW w:w="5812" w:type="dxa"/>
          </w:tcPr>
          <w:p w14:paraId="693ECB64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90DA282" w14:textId="2F8BF7BF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B200D47" w14:textId="146DA5F8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AA0B2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D5B3784" w14:textId="77777777" w:rsidTr="00957531">
        <w:tc>
          <w:tcPr>
            <w:tcW w:w="5812" w:type="dxa"/>
          </w:tcPr>
          <w:p w14:paraId="7A25237B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DCF2728" w14:textId="7CEF71F2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F1E307B" w14:textId="79F47836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43697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1B6EFCD8" w14:textId="77777777" w:rsidTr="00957531">
        <w:tc>
          <w:tcPr>
            <w:tcW w:w="5812" w:type="dxa"/>
            <w:tcBorders>
              <w:bottom w:val="single" w:sz="4" w:space="0" w:color="auto"/>
            </w:tcBorders>
          </w:tcPr>
          <w:p w14:paraId="7F6D88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70C99" w14:textId="56D2D398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4B0527" w14:textId="7DFBE737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12C0E">
              <w:rPr>
                <w:sz w:val="16"/>
                <w:szCs w:val="16"/>
              </w:rPr>
            </w:r>
            <w:r w:rsidR="00412C0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4116C2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04B8456" w14:textId="77777777" w:rsidTr="0095753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6BA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8CC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579C9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4DFF64" w14:textId="77777777" w:rsidR="00957531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1CE7802" w14:textId="77777777" w:rsidR="00957531" w:rsidRDefault="00957531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51"/>
        <w:gridCol w:w="2432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10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10"/>
          </w:p>
        </w:tc>
      </w:tr>
    </w:tbl>
    <w:p w14:paraId="59A9AA2E" w14:textId="3C9DF1F7" w:rsidR="00204016" w:rsidRPr="004E2C9C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sectPr w:rsidR="00204016" w:rsidRPr="004E2C9C" w:rsidSect="004739D4">
      <w:headerReference w:type="default" r:id="rId9"/>
      <w:footerReference w:type="default" r:id="rId10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31A44" w14:textId="77777777" w:rsidR="00AB1633" w:rsidRDefault="00AB1633" w:rsidP="00784E66">
      <w:r>
        <w:separator/>
      </w:r>
    </w:p>
  </w:endnote>
  <w:endnote w:type="continuationSeparator" w:id="0">
    <w:p w14:paraId="6C7FD9AB" w14:textId="77777777" w:rsidR="00AB1633" w:rsidRDefault="00AB16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9288E" w14:textId="6DD25C8B" w:rsidR="00AB1633" w:rsidRDefault="00AB1633" w:rsidP="004E2C9C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p w14:paraId="3A35219B" w14:textId="77777777" w:rsidR="00AB1633" w:rsidRPr="004E2C9C" w:rsidRDefault="00AB1633" w:rsidP="004E2C9C">
    <w:pPr>
      <w:pStyle w:val="Piedepgina"/>
      <w:jc w:val="center"/>
      <w:rPr>
        <w:rFonts w:ascii="Times New Roman" w:hAnsi="Times New Roman" w:cs="Times New Roman"/>
        <w:i/>
        <w:color w:val="00B0F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B3842" w14:textId="77777777" w:rsidR="00AB1633" w:rsidRDefault="00AB1633" w:rsidP="00784E66">
      <w:r>
        <w:separator/>
      </w:r>
    </w:p>
  </w:footnote>
  <w:footnote w:type="continuationSeparator" w:id="0">
    <w:p w14:paraId="3E6AA89B" w14:textId="77777777" w:rsidR="00AB1633" w:rsidRDefault="00AB16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B720A" w14:textId="4C261F60" w:rsidR="00AB1633" w:rsidRDefault="009C379D" w:rsidP="009C379D">
    <w:pPr>
      <w:pStyle w:val="Encabezado"/>
      <w:jc w:val="right"/>
      <w:rPr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E1FF4F8" wp14:editId="0FEC03B2">
          <wp:simplePos x="0" y="0"/>
          <wp:positionH relativeFrom="column">
            <wp:posOffset>-114300</wp:posOffset>
          </wp:positionH>
          <wp:positionV relativeFrom="paragraph">
            <wp:posOffset>93345</wp:posOffset>
          </wp:positionV>
          <wp:extent cx="1856105" cy="477520"/>
          <wp:effectExtent l="0" t="0" r="0" b="5080"/>
          <wp:wrapNone/>
          <wp:docPr id="1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62336" behindDoc="0" locked="0" layoutInCell="1" allowOverlap="1" wp14:anchorId="7E72FDD8" wp14:editId="71EE0FA6">
          <wp:simplePos x="0" y="0"/>
          <wp:positionH relativeFrom="column">
            <wp:posOffset>4686300</wp:posOffset>
          </wp:positionH>
          <wp:positionV relativeFrom="paragraph">
            <wp:posOffset>-635</wp:posOffset>
          </wp:positionV>
          <wp:extent cx="965200" cy="196215"/>
          <wp:effectExtent l="0" t="0" r="0" b="6985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6D8E81E2" w:rsidR="00AB1633" w:rsidRDefault="009C379D" w:rsidP="00AB1633">
    <w:pPr>
      <w:pStyle w:val="Encabezado"/>
      <w:jc w:val="right"/>
    </w:pPr>
    <w:r w:rsidRPr="00AB1633">
      <w:rPr>
        <w:noProof/>
      </w:rPr>
      <w:drawing>
        <wp:anchor distT="0" distB="0" distL="114300" distR="114300" simplePos="0" relativeHeight="251663360" behindDoc="0" locked="0" layoutInCell="1" allowOverlap="1" wp14:anchorId="477FFB52" wp14:editId="6983ED76">
          <wp:simplePos x="0" y="0"/>
          <wp:positionH relativeFrom="column">
            <wp:posOffset>4686300</wp:posOffset>
          </wp:positionH>
          <wp:positionV relativeFrom="paragraph">
            <wp:posOffset>78105</wp:posOffset>
          </wp:positionV>
          <wp:extent cx="1398270" cy="241300"/>
          <wp:effectExtent l="0" t="0" r="0" b="1270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785E3AF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571500"/>
              <wp:effectExtent l="0" t="0" r="0" b="1270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AB1633" w:rsidRPr="009C379D" w:rsidRDefault="00AB1633" w:rsidP="009C379D">
                          <w:pPr>
                            <w:spacing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" filled="f" stroked="f">
              <v:textbox>
                <w:txbxContent>
                  <w:p w14:paraId="1DD3548D" w14:textId="77777777" w:rsidR="00AB1633" w:rsidRPr="009C379D" w:rsidRDefault="00AB1633" w:rsidP="009C379D">
                    <w:pPr>
                      <w:spacing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4155F3F7" w:rsidR="00AB1633" w:rsidRPr="0059164E" w:rsidRDefault="00AB1633" w:rsidP="00FF6E2C">
    <w:pPr>
      <w:pStyle w:val="Encabezado"/>
    </w:pP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13364"/>
    <w:rsid w:val="00227A1A"/>
    <w:rsid w:val="002668D6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12C0E"/>
    <w:rsid w:val="00431CB8"/>
    <w:rsid w:val="00436B1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E0E2E"/>
    <w:rsid w:val="004E2C9C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7531"/>
    <w:rsid w:val="00965546"/>
    <w:rsid w:val="00977EF3"/>
    <w:rsid w:val="009A07A4"/>
    <w:rsid w:val="009C379D"/>
    <w:rsid w:val="009D241F"/>
    <w:rsid w:val="009F34C4"/>
    <w:rsid w:val="009F4F6C"/>
    <w:rsid w:val="009F7160"/>
    <w:rsid w:val="00A53BA2"/>
    <w:rsid w:val="00A57455"/>
    <w:rsid w:val="00A776DA"/>
    <w:rsid w:val="00AA7B8B"/>
    <w:rsid w:val="00AB0A06"/>
    <w:rsid w:val="00AB1633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0317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161E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4B4D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E48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211CD6-5A94-4004-9F49-4ABE000A2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1</Pages>
  <Words>217</Words>
  <Characters>3073</Characters>
  <Application>Microsoft Office Word</Application>
  <DocSecurity>0</DocSecurity>
  <Lines>25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Aitor MuÑoz Peligro</cp:lastModifiedBy>
  <cp:revision>2</cp:revision>
  <cp:lastPrinted>2014-04-22T09:56:00Z</cp:lastPrinted>
  <dcterms:created xsi:type="dcterms:W3CDTF">2020-07-30T10:53:00Z</dcterms:created>
  <dcterms:modified xsi:type="dcterms:W3CDTF">2020-07-30T10:53:00Z</dcterms:modified>
</cp:coreProperties>
</file>