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12"/>
      </w:tblGrid>
      <w:tr w:rsidR="00F51C20" w14:paraId="3E746D35" w14:textId="77777777" w:rsidTr="00FF6E2C">
        <w:trPr>
          <w:trHeight w:val="934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9196"/>
            </w:tblGrid>
            <w:tr w:rsidR="00FF6E2C" w14:paraId="0412C6BE" w14:textId="77777777" w:rsidTr="00FF6E2C">
              <w:tc>
                <w:tcPr>
                  <w:tcW w:w="937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F4A6509" w14:textId="1843887E" w:rsidR="00FF6E2C" w:rsidRDefault="00453B34" w:rsidP="00436B18">
                  <w:pPr>
                    <w:pStyle w:val="Ttul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b/>
                      <w:sz w:val="36"/>
                    </w:rPr>
                  </w:pPr>
                  <w:r w:rsidRPr="00953CDF">
                    <w:rPr>
                      <w:b/>
                      <w:sz w:val="40"/>
                    </w:rPr>
                    <w:t>Beca</w:t>
                  </w:r>
                  <w:r w:rsidRPr="00953CDF">
                    <w:rPr>
                      <w:b/>
                      <w:spacing w:val="-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FEHH-CRIS</w:t>
                  </w:r>
                  <w:r w:rsidR="00952BD9">
                    <w:rPr>
                      <w:b/>
                      <w:sz w:val="40"/>
                    </w:rPr>
                    <w:t xml:space="preserve"> contra el cáncer</w:t>
                  </w:r>
                  <w:r>
                    <w:rPr>
                      <w:b/>
                      <w:sz w:val="40"/>
                    </w:rPr>
                    <w:t xml:space="preserve"> para estancias de investigación en el extranjero</w:t>
                  </w:r>
                </w:p>
              </w:tc>
            </w:tr>
          </w:tbl>
          <w:p w14:paraId="245DD300" w14:textId="5A285B2E" w:rsidR="00F51C20" w:rsidRPr="00FF6E2C" w:rsidRDefault="00F51C20" w:rsidP="00FF6E2C">
            <w:pPr>
              <w:pStyle w:val="Ttulo"/>
              <w:pBdr>
                <w:bottom w:val="none" w:sz="0" w:space="0" w:color="auto"/>
              </w:pBdr>
              <w:jc w:val="center"/>
              <w:rPr>
                <w:b/>
                <w:sz w:val="40"/>
              </w:rPr>
            </w:pPr>
          </w:p>
        </w:tc>
      </w:tr>
    </w:tbl>
    <w:p w14:paraId="60C7F73E" w14:textId="77777777" w:rsidR="00F51C20" w:rsidRPr="00E853EB" w:rsidRDefault="00F51C20" w:rsidP="00E853EB">
      <w:pPr>
        <w:rPr>
          <w:rFonts w:ascii="Apple Symbols" w:hAnsi="Apple Symbols" w:cs="Apple Symbols"/>
          <w:lang w:val="es-ES_tradnl"/>
        </w:rPr>
      </w:pPr>
    </w:p>
    <w:p w14:paraId="7B6EC3AC" w14:textId="239B0321" w:rsidR="00F51C20" w:rsidRDefault="00204016" w:rsidP="0003790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40" w:lineRule="auto"/>
        <w:jc w:val="center"/>
        <w:rPr>
          <w:b/>
          <w:color w:val="548DD4" w:themeColor="text2" w:themeTint="99"/>
          <w:sz w:val="32"/>
          <w:szCs w:val="27"/>
          <w:lang w:eastAsia="es-ES"/>
        </w:rPr>
      </w:pPr>
      <w:r w:rsidRPr="00E37B48">
        <w:rPr>
          <w:b/>
          <w:color w:val="548DD4" w:themeColor="text2" w:themeTint="99"/>
          <w:sz w:val="32"/>
          <w:szCs w:val="27"/>
          <w:lang w:eastAsia="es-ES"/>
        </w:rPr>
        <w:t xml:space="preserve">Modelo de autoevaluación de </w:t>
      </w:r>
      <w:r w:rsidR="0023656F">
        <w:rPr>
          <w:b/>
          <w:color w:val="548DD4" w:themeColor="text2" w:themeTint="99"/>
          <w:sz w:val="32"/>
          <w:szCs w:val="27"/>
          <w:lang w:eastAsia="es-ES"/>
        </w:rPr>
        <w:t>los</w:t>
      </w:r>
      <w:r w:rsidR="0093685A" w:rsidRPr="00E37B48">
        <w:rPr>
          <w:b/>
          <w:color w:val="548DD4" w:themeColor="text2" w:themeTint="99"/>
          <w:sz w:val="32"/>
          <w:szCs w:val="27"/>
          <w:lang w:eastAsia="es-ES"/>
        </w:rPr>
        <w:t xml:space="preserve"> </w:t>
      </w:r>
      <w:r w:rsidRPr="00E37B48">
        <w:rPr>
          <w:b/>
          <w:color w:val="548DD4" w:themeColor="text2" w:themeTint="99"/>
          <w:sz w:val="32"/>
          <w:szCs w:val="27"/>
          <w:lang w:eastAsia="es-ES"/>
        </w:rPr>
        <w:t>méritos</w:t>
      </w:r>
      <w:r w:rsidR="00A96355" w:rsidRPr="00E37B48">
        <w:rPr>
          <w:b/>
          <w:color w:val="548DD4" w:themeColor="text2" w:themeTint="99"/>
          <w:sz w:val="32"/>
          <w:szCs w:val="27"/>
          <w:lang w:eastAsia="es-ES"/>
        </w:rPr>
        <w:t xml:space="preserve"> del </w:t>
      </w:r>
      <w:r w:rsidR="002F6F67" w:rsidRPr="00E37B48">
        <w:rPr>
          <w:b/>
          <w:color w:val="548DD4" w:themeColor="text2" w:themeTint="99"/>
          <w:sz w:val="32"/>
          <w:szCs w:val="27"/>
          <w:lang w:eastAsia="es-ES"/>
        </w:rPr>
        <w:t>candidato</w:t>
      </w:r>
    </w:p>
    <w:p w14:paraId="5BD0C87B" w14:textId="2FCD1479" w:rsidR="00977EF3" w:rsidRPr="00977EF3" w:rsidRDefault="00A776DA" w:rsidP="0003790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40" w:lineRule="auto"/>
        <w:jc w:val="center"/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</w:pPr>
      <w:r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(</w:t>
      </w:r>
      <w:r w:rsidR="00977EF3" w:rsidRPr="00977EF3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Si se requiere más espacio, desprote</w:t>
      </w:r>
      <w:r w:rsidR="004E0E2E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ja</w:t>
      </w:r>
      <w:r w:rsidR="00977EF3" w:rsidRPr="00977EF3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 xml:space="preserve"> el documento y añada lo necesario</w:t>
      </w:r>
      <w:r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)</w:t>
      </w:r>
    </w:p>
    <w:p w14:paraId="3845258D" w14:textId="47410C34" w:rsidR="00F51C20" w:rsidRPr="00507459" w:rsidRDefault="00F51C20" w:rsidP="00784E66">
      <w:pPr>
        <w:rPr>
          <w:lang w:val="es-ES_tradnl"/>
        </w:rPr>
      </w:pPr>
    </w:p>
    <w:p w14:paraId="518D0EF8" w14:textId="4DD5DC24" w:rsidR="00E853EB" w:rsidRPr="00F477B5" w:rsidRDefault="00F477B5">
      <w:pPr>
        <w:jc w:val="left"/>
        <w:rPr>
          <w:b/>
        </w:rPr>
      </w:pPr>
      <w:r w:rsidRPr="00F477B5">
        <w:rPr>
          <w:b/>
        </w:rPr>
        <w:t>Solicitante beneficiario del contrato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567"/>
        <w:gridCol w:w="2694"/>
        <w:gridCol w:w="708"/>
        <w:gridCol w:w="1209"/>
        <w:gridCol w:w="209"/>
        <w:gridCol w:w="2977"/>
      </w:tblGrid>
      <w:tr w:rsidR="00F477B5" w:rsidRPr="00507459" w14:paraId="611F9CF3" w14:textId="5A69E709" w:rsidTr="00F477B5">
        <w:trPr>
          <w:cantSplit/>
          <w:trHeight w:val="473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978BF" w14:textId="206B2659" w:rsidR="00F477B5" w:rsidRPr="005A1B04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Apellidos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E47F" w14:textId="5817D76D" w:rsidR="00F477B5" w:rsidRPr="00F477B5" w:rsidRDefault="00F477B5" w:rsidP="00B8773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0" w:name="Texto3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0"/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E5FDA" w14:textId="60A6CB77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Nombre</w:t>
            </w:r>
          </w:p>
        </w:tc>
        <w:tc>
          <w:tcPr>
            <w:tcW w:w="3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11A83" w14:textId="781BEB1F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48BBD8AE" w14:textId="7FECD96A" w:rsidTr="00F477B5">
        <w:trPr>
          <w:cantSplit/>
          <w:trHeight w:val="410"/>
        </w:trPr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4F4B1" w14:textId="4822D33E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DNI/pasaporte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DB2FA" w14:textId="133C274D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1" w:name="Texto4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1"/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88E24" w14:textId="0012B22E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Fecha de nacimiento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DB191" w14:textId="629CBB68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</w:tbl>
    <w:p w14:paraId="6250C3D1" w14:textId="2260FA30" w:rsidR="00204016" w:rsidRDefault="00204016" w:rsidP="004E2C9C">
      <w:pPr>
        <w:pStyle w:val="Vietas3"/>
        <w:numPr>
          <w:ilvl w:val="0"/>
          <w:numId w:val="0"/>
        </w:numPr>
        <w:spacing w:before="0"/>
        <w:ind w:left="425"/>
      </w:pPr>
    </w:p>
    <w:p w14:paraId="0CFA4318" w14:textId="5BE831B0" w:rsidR="00D56E20" w:rsidRDefault="00D56E20" w:rsidP="00D56E20">
      <w:pPr>
        <w:pStyle w:val="Vietas3"/>
        <w:numPr>
          <w:ilvl w:val="0"/>
          <w:numId w:val="0"/>
        </w:numPr>
        <w:spacing w:before="0"/>
        <w:ind w:left="425"/>
        <w:rPr>
          <w:b/>
          <w:bCs/>
          <w:color w:val="0070C0"/>
          <w:sz w:val="20"/>
        </w:rPr>
      </w:pPr>
      <w:r w:rsidRPr="00D56E20">
        <w:rPr>
          <w:b/>
          <w:bCs/>
          <w:color w:val="0070C0"/>
          <w:sz w:val="20"/>
        </w:rPr>
        <w:t>Valoración de los méritos del candidato</w:t>
      </w:r>
      <w:r w:rsidRPr="00767E30">
        <w:rPr>
          <w:b/>
          <w:bCs/>
          <w:color w:val="0070C0"/>
          <w:sz w:val="20"/>
        </w:rPr>
        <w:t xml:space="preserve">: </w:t>
      </w:r>
      <w:r>
        <w:rPr>
          <w:b/>
          <w:bCs/>
          <w:color w:val="0070C0"/>
          <w:sz w:val="20"/>
        </w:rPr>
        <w:t>Máximo 40 puntos</w:t>
      </w:r>
    </w:p>
    <w:p w14:paraId="7D6AB988" w14:textId="303308BC" w:rsidR="002602A0" w:rsidRDefault="002602A0" w:rsidP="004E2C9C">
      <w:pPr>
        <w:pStyle w:val="Vietas3"/>
        <w:numPr>
          <w:ilvl w:val="0"/>
          <w:numId w:val="0"/>
        </w:numPr>
        <w:spacing w:before="0"/>
        <w:ind w:left="425"/>
      </w:pPr>
    </w:p>
    <w:p w14:paraId="30E2D257" w14:textId="77777777" w:rsidR="0023656F" w:rsidRDefault="0023656F" w:rsidP="004E2C9C">
      <w:pPr>
        <w:pStyle w:val="Vietas3"/>
        <w:numPr>
          <w:ilvl w:val="0"/>
          <w:numId w:val="0"/>
        </w:numPr>
        <w:spacing w:before="0"/>
        <w:ind w:left="425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922201" w:rsidRPr="00977EF3" w14:paraId="2222AE2A" w14:textId="77777777" w:rsidTr="00922201">
        <w:trPr>
          <w:trHeight w:val="192"/>
        </w:trPr>
        <w:tc>
          <w:tcPr>
            <w:tcW w:w="5812" w:type="dxa"/>
          </w:tcPr>
          <w:p w14:paraId="084B6BB3" w14:textId="5C481223" w:rsidR="00922201" w:rsidRPr="00977EF3" w:rsidRDefault="00922201" w:rsidP="009F34C4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Examen Europeo de Hematología (EHA European Heamatology Exam) </w:t>
            </w:r>
          </w:p>
        </w:tc>
        <w:tc>
          <w:tcPr>
            <w:tcW w:w="1134" w:type="dxa"/>
          </w:tcPr>
          <w:p w14:paraId="506F76E3" w14:textId="663D2C72" w:rsidR="00922201" w:rsidRPr="00977EF3" w:rsidRDefault="00922201" w:rsidP="009F34C4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Aprobado</w:t>
            </w:r>
          </w:p>
        </w:tc>
        <w:tc>
          <w:tcPr>
            <w:tcW w:w="1418" w:type="dxa"/>
          </w:tcPr>
          <w:p w14:paraId="5F30B988" w14:textId="14DE60D0" w:rsidR="00922201" w:rsidRPr="00977EF3" w:rsidRDefault="00922201" w:rsidP="009F34C4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Sí </w:t>
            </w:r>
            <w:r>
              <w:rPr>
                <w:b/>
                <w:sz w:val="16"/>
                <w:szCs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Casilla1"/>
            <w:r>
              <w:rPr>
                <w:b/>
                <w:sz w:val="16"/>
                <w:szCs w:val="16"/>
              </w:rPr>
              <w:instrText xml:space="preserve"> FORMCHECKBOX </w:instrText>
            </w:r>
            <w:r w:rsidR="00061209">
              <w:rPr>
                <w:b/>
                <w:sz w:val="16"/>
                <w:szCs w:val="16"/>
              </w:rPr>
            </w:r>
            <w:r w:rsidR="00061209"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sz w:val="16"/>
                <w:szCs w:val="16"/>
              </w:rPr>
              <w:fldChar w:fldCharType="end"/>
            </w:r>
            <w:bookmarkEnd w:id="2"/>
          </w:p>
        </w:tc>
        <w:tc>
          <w:tcPr>
            <w:tcW w:w="1134" w:type="dxa"/>
          </w:tcPr>
          <w:p w14:paraId="6B4A72CA" w14:textId="40F9A3F0" w:rsidR="00922201" w:rsidRPr="00977EF3" w:rsidRDefault="00922201" w:rsidP="009F34C4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No </w:t>
            </w:r>
            <w:r>
              <w:rPr>
                <w:b/>
                <w:sz w:val="16"/>
                <w:szCs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Casilla2"/>
            <w:r>
              <w:rPr>
                <w:b/>
                <w:sz w:val="16"/>
                <w:szCs w:val="16"/>
              </w:rPr>
              <w:instrText xml:space="preserve"> FORMCHECKBOX </w:instrText>
            </w:r>
            <w:r w:rsidR="00061209">
              <w:rPr>
                <w:b/>
                <w:sz w:val="16"/>
                <w:szCs w:val="16"/>
              </w:rPr>
            </w:r>
            <w:r w:rsidR="00061209"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sz w:val="16"/>
                <w:szCs w:val="16"/>
              </w:rPr>
              <w:fldChar w:fldCharType="end"/>
            </w:r>
            <w:bookmarkEnd w:id="3"/>
          </w:p>
        </w:tc>
      </w:tr>
    </w:tbl>
    <w:p w14:paraId="1C199435" w14:textId="08AC165F" w:rsidR="00922201" w:rsidRDefault="00922201" w:rsidP="00922201">
      <w:pPr>
        <w:pStyle w:val="Vietas3"/>
        <w:numPr>
          <w:ilvl w:val="0"/>
          <w:numId w:val="0"/>
        </w:numPr>
        <w:spacing w:before="0"/>
      </w:pPr>
    </w:p>
    <w:p w14:paraId="4CE2E7EB" w14:textId="77777777" w:rsidR="0023656F" w:rsidRDefault="0023656F" w:rsidP="00922201">
      <w:pPr>
        <w:pStyle w:val="Vietas3"/>
        <w:numPr>
          <w:ilvl w:val="0"/>
          <w:numId w:val="0"/>
        </w:numPr>
        <w:spacing w:before="0"/>
      </w:pPr>
    </w:p>
    <w:p w14:paraId="5DF3C2D4" w14:textId="70F108A9" w:rsidR="00206B29" w:rsidRDefault="0023656F" w:rsidP="00922201">
      <w:pPr>
        <w:pStyle w:val="Vietas3"/>
        <w:numPr>
          <w:ilvl w:val="0"/>
          <w:numId w:val="0"/>
        </w:numPr>
        <w:spacing w:before="0"/>
        <w:rPr>
          <w:b/>
          <w:bCs/>
        </w:rPr>
      </w:pPr>
      <w:bookmarkStart w:id="4" w:name="_Hlk106898383"/>
      <w:r w:rsidRPr="0023656F">
        <w:rPr>
          <w:b/>
          <w:bCs/>
        </w:rPr>
        <w:t>Méritos curriculares: Hasta 20 puntos</w:t>
      </w:r>
      <w:bookmarkStart w:id="5" w:name="_GoBack"/>
      <w:bookmarkEnd w:id="5"/>
    </w:p>
    <w:p w14:paraId="4F7AEBB4" w14:textId="77777777" w:rsidR="002602A0" w:rsidRPr="00206B29" w:rsidRDefault="002602A0" w:rsidP="00922201">
      <w:pPr>
        <w:pStyle w:val="Vietas3"/>
        <w:numPr>
          <w:ilvl w:val="0"/>
          <w:numId w:val="0"/>
        </w:numPr>
        <w:spacing w:before="0"/>
        <w:rPr>
          <w:b/>
          <w:bCs/>
        </w:rPr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87"/>
        <w:gridCol w:w="1559"/>
        <w:gridCol w:w="1418"/>
        <w:gridCol w:w="1134"/>
      </w:tblGrid>
      <w:tr w:rsidR="00204016" w:rsidRPr="00977EF3" w14:paraId="10DA3721" w14:textId="1491D9C0" w:rsidTr="002602A0">
        <w:tc>
          <w:tcPr>
            <w:tcW w:w="5387" w:type="dxa"/>
          </w:tcPr>
          <w:bookmarkEnd w:id="4"/>
          <w:p w14:paraId="4F7524C8" w14:textId="3B2117D0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Publicaciones en revistas</w:t>
            </w:r>
          </w:p>
        </w:tc>
        <w:tc>
          <w:tcPr>
            <w:tcW w:w="1559" w:type="dxa"/>
          </w:tcPr>
          <w:p w14:paraId="5C10F029" w14:textId="4E609B7C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  <w:r w:rsidR="002602A0">
              <w:rPr>
                <w:b/>
                <w:sz w:val="16"/>
                <w:szCs w:val="16"/>
              </w:rPr>
              <w:t xml:space="preserve"> Principal</w:t>
            </w:r>
          </w:p>
        </w:tc>
        <w:tc>
          <w:tcPr>
            <w:tcW w:w="1418" w:type="dxa"/>
          </w:tcPr>
          <w:p w14:paraId="675CA894" w14:textId="60488E67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Decil/cuartil</w:t>
            </w:r>
          </w:p>
        </w:tc>
        <w:tc>
          <w:tcPr>
            <w:tcW w:w="1134" w:type="dxa"/>
          </w:tcPr>
          <w:p w14:paraId="3A5B5F63" w14:textId="34888360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654A1BFB" w14:textId="68C1DFDD" w:rsidTr="002602A0">
        <w:tc>
          <w:tcPr>
            <w:tcW w:w="5387" w:type="dxa"/>
          </w:tcPr>
          <w:p w14:paraId="1E81A57D" w14:textId="498C03AB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6" w:name="Texto6"/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6"/>
          </w:p>
        </w:tc>
        <w:tc>
          <w:tcPr>
            <w:tcW w:w="1559" w:type="dxa"/>
          </w:tcPr>
          <w:p w14:paraId="6EB65E3C" w14:textId="5A36A63F" w:rsidR="00A776DA" w:rsidRPr="00B24D0F" w:rsidRDefault="00957531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bookmarkStart w:id="7" w:name="Listadesplegable1"/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  <w:bookmarkEnd w:id="7"/>
          </w:p>
        </w:tc>
        <w:tc>
          <w:tcPr>
            <w:tcW w:w="1418" w:type="dxa"/>
          </w:tcPr>
          <w:p w14:paraId="4619DFC5" w14:textId="4C26618A" w:rsidR="00A776DA" w:rsidRPr="00B24D0F" w:rsidRDefault="00957531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bookmarkStart w:id="8" w:name="Listadesplegable2"/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  <w:bookmarkEnd w:id="8"/>
          </w:p>
        </w:tc>
        <w:tc>
          <w:tcPr>
            <w:tcW w:w="1134" w:type="dxa"/>
          </w:tcPr>
          <w:p w14:paraId="70B60D08" w14:textId="18D39B2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9" w:name="Texto8"/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9"/>
          </w:p>
        </w:tc>
      </w:tr>
      <w:tr w:rsidR="00A776DA" w14:paraId="07DA69E8" w14:textId="4BB885D9" w:rsidTr="002602A0">
        <w:tc>
          <w:tcPr>
            <w:tcW w:w="5387" w:type="dxa"/>
          </w:tcPr>
          <w:p w14:paraId="67205382" w14:textId="07D4043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559" w:type="dxa"/>
          </w:tcPr>
          <w:p w14:paraId="5E308E92" w14:textId="6F3A955A" w:rsidR="00A776DA" w:rsidRPr="00B24D0F" w:rsidRDefault="00957531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1E0C5C6" w14:textId="1E707DC2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0F3A93B" w14:textId="441D58B8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FA43BB9" w14:textId="5ABBBB4E" w:rsidTr="002602A0">
        <w:tc>
          <w:tcPr>
            <w:tcW w:w="5387" w:type="dxa"/>
          </w:tcPr>
          <w:p w14:paraId="611DAE37" w14:textId="6BB27065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559" w:type="dxa"/>
          </w:tcPr>
          <w:p w14:paraId="4AB15204" w14:textId="63BB26DA" w:rsidR="00A776DA" w:rsidRPr="00B24D0F" w:rsidRDefault="00957531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D0002AC" w14:textId="122011BE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F0D8888" w14:textId="6B6A28B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7ED3154" w14:textId="3629967D" w:rsidTr="002602A0">
        <w:tc>
          <w:tcPr>
            <w:tcW w:w="5387" w:type="dxa"/>
          </w:tcPr>
          <w:p w14:paraId="45C1DB2E" w14:textId="5E87F24A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559" w:type="dxa"/>
          </w:tcPr>
          <w:p w14:paraId="39024A67" w14:textId="2DB8E544" w:rsidR="00A776DA" w:rsidRPr="00B24D0F" w:rsidRDefault="00957531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78E285C3" w14:textId="1EF163EA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47F0995" w14:textId="6961AAD3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9C9A69D" w14:textId="47288124" w:rsidTr="002602A0">
        <w:tc>
          <w:tcPr>
            <w:tcW w:w="5387" w:type="dxa"/>
            <w:tcBorders>
              <w:bottom w:val="single" w:sz="4" w:space="0" w:color="auto"/>
            </w:tcBorders>
          </w:tcPr>
          <w:p w14:paraId="43B6AE76" w14:textId="2066FA58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24FC872" w14:textId="72884632" w:rsidR="00A776DA" w:rsidRPr="00B24D0F" w:rsidRDefault="0090502C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4A36344" w14:textId="3F7D5D6E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7EF1F36" w14:textId="4F13CEEA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F9A429F" w14:textId="77777777" w:rsidTr="002602A0">
        <w:tc>
          <w:tcPr>
            <w:tcW w:w="5387" w:type="dxa"/>
            <w:tcBorders>
              <w:left w:val="nil"/>
              <w:bottom w:val="nil"/>
              <w:right w:val="nil"/>
            </w:tcBorders>
          </w:tcPr>
          <w:p w14:paraId="34F281F3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</w:tcPr>
          <w:p w14:paraId="5670278F" w14:textId="77777777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nil"/>
              <w:bottom w:val="nil"/>
            </w:tcBorders>
          </w:tcPr>
          <w:p w14:paraId="27AA8273" w14:textId="0BFAC3ED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bookmarkStart w:id="10" w:name="Texto7"/>
        <w:tc>
          <w:tcPr>
            <w:tcW w:w="1134" w:type="dxa"/>
          </w:tcPr>
          <w:p w14:paraId="535B4606" w14:textId="26B018E5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right="34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10"/>
          </w:p>
        </w:tc>
      </w:tr>
    </w:tbl>
    <w:p w14:paraId="5B40B9C7" w14:textId="025C9C28" w:rsidR="00204016" w:rsidRDefault="00204016" w:rsidP="002602A0">
      <w:pPr>
        <w:pStyle w:val="Vietas3"/>
        <w:numPr>
          <w:ilvl w:val="0"/>
          <w:numId w:val="0"/>
        </w:numPr>
        <w:spacing w:before="0"/>
        <w:ind w:left="227" w:hanging="170"/>
      </w:pPr>
    </w:p>
    <w:p w14:paraId="35DF66D9" w14:textId="77777777" w:rsidR="002602A0" w:rsidRDefault="002602A0" w:rsidP="002602A0">
      <w:pPr>
        <w:pStyle w:val="Vietas3"/>
        <w:numPr>
          <w:ilvl w:val="0"/>
          <w:numId w:val="0"/>
        </w:numPr>
        <w:spacing w:before="0"/>
        <w:ind w:left="227" w:hanging="170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87"/>
        <w:gridCol w:w="1559"/>
        <w:gridCol w:w="1418"/>
        <w:gridCol w:w="1134"/>
      </w:tblGrid>
      <w:tr w:rsidR="002602A0" w:rsidRPr="00977EF3" w14:paraId="7F7DFC43" w14:textId="77777777" w:rsidTr="002602A0">
        <w:tc>
          <w:tcPr>
            <w:tcW w:w="5387" w:type="dxa"/>
          </w:tcPr>
          <w:p w14:paraId="5FCF739A" w14:textId="77777777" w:rsidR="002602A0" w:rsidRPr="00977EF3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Publicaciones en revistas</w:t>
            </w:r>
          </w:p>
        </w:tc>
        <w:tc>
          <w:tcPr>
            <w:tcW w:w="1559" w:type="dxa"/>
          </w:tcPr>
          <w:p w14:paraId="3492C6C5" w14:textId="7E5DBD89" w:rsidR="002602A0" w:rsidRPr="00977EF3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2º </w:t>
            </w:r>
            <w:r w:rsidRPr="00977EF3">
              <w:rPr>
                <w:b/>
                <w:sz w:val="16"/>
                <w:szCs w:val="16"/>
              </w:rPr>
              <w:t>Autor</w:t>
            </w:r>
            <w:r>
              <w:rPr>
                <w:b/>
                <w:sz w:val="16"/>
                <w:szCs w:val="16"/>
              </w:rPr>
              <w:t xml:space="preserve"> Principal</w:t>
            </w:r>
          </w:p>
        </w:tc>
        <w:tc>
          <w:tcPr>
            <w:tcW w:w="1418" w:type="dxa"/>
          </w:tcPr>
          <w:p w14:paraId="7DE035A6" w14:textId="77777777" w:rsidR="002602A0" w:rsidRPr="00977EF3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Decil/cuartil</w:t>
            </w:r>
          </w:p>
        </w:tc>
        <w:tc>
          <w:tcPr>
            <w:tcW w:w="1134" w:type="dxa"/>
          </w:tcPr>
          <w:p w14:paraId="1D772974" w14:textId="77777777" w:rsidR="002602A0" w:rsidRPr="00977EF3" w:rsidRDefault="002602A0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2602A0" w14:paraId="173C80F7" w14:textId="77777777" w:rsidTr="002602A0">
        <w:tc>
          <w:tcPr>
            <w:tcW w:w="5387" w:type="dxa"/>
          </w:tcPr>
          <w:p w14:paraId="1F438E3A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559" w:type="dxa"/>
          </w:tcPr>
          <w:p w14:paraId="7DB41285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0377527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A95FDF5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2602A0" w14:paraId="4937BCEF" w14:textId="77777777" w:rsidTr="002602A0">
        <w:tc>
          <w:tcPr>
            <w:tcW w:w="5387" w:type="dxa"/>
          </w:tcPr>
          <w:p w14:paraId="072C473F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559" w:type="dxa"/>
          </w:tcPr>
          <w:p w14:paraId="48B5E240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4B58B18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3A5C307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2602A0" w14:paraId="6B871955" w14:textId="77777777" w:rsidTr="002602A0">
        <w:tc>
          <w:tcPr>
            <w:tcW w:w="5387" w:type="dxa"/>
          </w:tcPr>
          <w:p w14:paraId="7A57EB0C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559" w:type="dxa"/>
          </w:tcPr>
          <w:p w14:paraId="19E11D7A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6C349D5F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9862D5D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2602A0" w14:paraId="44B4BB36" w14:textId="77777777" w:rsidTr="002602A0">
        <w:tc>
          <w:tcPr>
            <w:tcW w:w="5387" w:type="dxa"/>
          </w:tcPr>
          <w:p w14:paraId="38E3B5D6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559" w:type="dxa"/>
          </w:tcPr>
          <w:p w14:paraId="12C39236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73CCCF52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33A755A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2602A0" w14:paraId="28350FF2" w14:textId="77777777" w:rsidTr="002602A0">
        <w:tc>
          <w:tcPr>
            <w:tcW w:w="5387" w:type="dxa"/>
            <w:tcBorders>
              <w:bottom w:val="single" w:sz="4" w:space="0" w:color="auto"/>
            </w:tcBorders>
          </w:tcPr>
          <w:p w14:paraId="647EE553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33091C4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29550CA2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ED26337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2602A0" w14:paraId="3016D104" w14:textId="77777777" w:rsidTr="002602A0">
        <w:tc>
          <w:tcPr>
            <w:tcW w:w="5387" w:type="dxa"/>
            <w:tcBorders>
              <w:left w:val="nil"/>
              <w:bottom w:val="nil"/>
              <w:right w:val="nil"/>
            </w:tcBorders>
          </w:tcPr>
          <w:p w14:paraId="16B17E06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</w:tcPr>
          <w:p w14:paraId="323C6E1E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nil"/>
              <w:bottom w:val="nil"/>
            </w:tcBorders>
          </w:tcPr>
          <w:p w14:paraId="535948BE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</w:tcPr>
          <w:p w14:paraId="234884AE" w14:textId="77777777" w:rsidR="002602A0" w:rsidRDefault="002602A0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right="34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1DE94202" w14:textId="46804A13" w:rsidR="002602A0" w:rsidRDefault="002602A0" w:rsidP="002602A0">
      <w:pPr>
        <w:pStyle w:val="Vietas3"/>
        <w:numPr>
          <w:ilvl w:val="0"/>
          <w:numId w:val="0"/>
        </w:numPr>
        <w:spacing w:before="0"/>
        <w:ind w:left="227" w:hanging="170"/>
      </w:pPr>
    </w:p>
    <w:p w14:paraId="42A68635" w14:textId="77777777" w:rsidR="002602A0" w:rsidRDefault="002602A0" w:rsidP="002602A0">
      <w:pPr>
        <w:pStyle w:val="Vietas3"/>
        <w:numPr>
          <w:ilvl w:val="0"/>
          <w:numId w:val="0"/>
        </w:numPr>
        <w:spacing w:before="0"/>
        <w:ind w:left="227" w:hanging="170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87"/>
        <w:gridCol w:w="1559"/>
        <w:gridCol w:w="1418"/>
        <w:gridCol w:w="1134"/>
      </w:tblGrid>
      <w:tr w:rsidR="002602A0" w:rsidRPr="00977EF3" w14:paraId="089C1036" w14:textId="77777777" w:rsidTr="002602A0">
        <w:tc>
          <w:tcPr>
            <w:tcW w:w="5387" w:type="dxa"/>
          </w:tcPr>
          <w:p w14:paraId="4AE78B80" w14:textId="77777777" w:rsidR="002602A0" w:rsidRPr="00977EF3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Publicaciones en revistas</w:t>
            </w:r>
          </w:p>
        </w:tc>
        <w:tc>
          <w:tcPr>
            <w:tcW w:w="1559" w:type="dxa"/>
          </w:tcPr>
          <w:p w14:paraId="2FDF8A43" w14:textId="292D3613" w:rsidR="002602A0" w:rsidRPr="00977EF3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Co-a</w:t>
            </w:r>
            <w:r w:rsidRPr="00977EF3">
              <w:rPr>
                <w:b/>
                <w:sz w:val="16"/>
                <w:szCs w:val="16"/>
              </w:rPr>
              <w:t>utor</w:t>
            </w:r>
          </w:p>
        </w:tc>
        <w:tc>
          <w:tcPr>
            <w:tcW w:w="1418" w:type="dxa"/>
          </w:tcPr>
          <w:p w14:paraId="2DC8013C" w14:textId="77777777" w:rsidR="002602A0" w:rsidRPr="00977EF3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Decil/cuartil</w:t>
            </w:r>
          </w:p>
        </w:tc>
        <w:tc>
          <w:tcPr>
            <w:tcW w:w="1134" w:type="dxa"/>
          </w:tcPr>
          <w:p w14:paraId="6CE42CEA" w14:textId="77777777" w:rsidR="002602A0" w:rsidRPr="00977EF3" w:rsidRDefault="002602A0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2602A0" w14:paraId="76DA037E" w14:textId="77777777" w:rsidTr="002602A0">
        <w:tc>
          <w:tcPr>
            <w:tcW w:w="5387" w:type="dxa"/>
          </w:tcPr>
          <w:p w14:paraId="66269D30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559" w:type="dxa"/>
          </w:tcPr>
          <w:p w14:paraId="726935C4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9409FA8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F39C8D2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2602A0" w14:paraId="3981BD10" w14:textId="77777777" w:rsidTr="002602A0">
        <w:tc>
          <w:tcPr>
            <w:tcW w:w="5387" w:type="dxa"/>
          </w:tcPr>
          <w:p w14:paraId="24C4E57F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559" w:type="dxa"/>
          </w:tcPr>
          <w:p w14:paraId="30A50231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551EF76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35C5DA7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2602A0" w14:paraId="5B7F90F0" w14:textId="77777777" w:rsidTr="002602A0">
        <w:tc>
          <w:tcPr>
            <w:tcW w:w="5387" w:type="dxa"/>
          </w:tcPr>
          <w:p w14:paraId="413EF025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559" w:type="dxa"/>
          </w:tcPr>
          <w:p w14:paraId="268F9369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6D16E00F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19E9324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2602A0" w14:paraId="1141F5C4" w14:textId="77777777" w:rsidTr="002602A0">
        <w:tc>
          <w:tcPr>
            <w:tcW w:w="5387" w:type="dxa"/>
          </w:tcPr>
          <w:p w14:paraId="47E81E41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559" w:type="dxa"/>
          </w:tcPr>
          <w:p w14:paraId="2EDD8000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284586B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A40C13C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2602A0" w14:paraId="21BD55CA" w14:textId="77777777" w:rsidTr="002602A0">
        <w:tc>
          <w:tcPr>
            <w:tcW w:w="5387" w:type="dxa"/>
            <w:tcBorders>
              <w:bottom w:val="single" w:sz="4" w:space="0" w:color="auto"/>
            </w:tcBorders>
          </w:tcPr>
          <w:p w14:paraId="2A7E17F4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4269A483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9D90A42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66B698E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2602A0" w14:paraId="7AD49B83" w14:textId="77777777" w:rsidTr="002602A0">
        <w:tc>
          <w:tcPr>
            <w:tcW w:w="5387" w:type="dxa"/>
            <w:tcBorders>
              <w:left w:val="nil"/>
              <w:bottom w:val="nil"/>
              <w:right w:val="nil"/>
            </w:tcBorders>
          </w:tcPr>
          <w:p w14:paraId="7790DAC1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</w:tcPr>
          <w:p w14:paraId="0B251D0C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nil"/>
              <w:bottom w:val="nil"/>
            </w:tcBorders>
          </w:tcPr>
          <w:p w14:paraId="29D7FD73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</w:tcPr>
          <w:p w14:paraId="5E22DF12" w14:textId="77777777" w:rsidR="002602A0" w:rsidRDefault="002602A0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right="34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5C7335E5" w14:textId="4234F33E" w:rsidR="002602A0" w:rsidRDefault="002602A0" w:rsidP="002602A0">
      <w:pPr>
        <w:pStyle w:val="Vietas3"/>
        <w:numPr>
          <w:ilvl w:val="0"/>
          <w:numId w:val="0"/>
        </w:numPr>
        <w:spacing w:before="0"/>
        <w:ind w:left="227" w:hanging="170"/>
      </w:pPr>
    </w:p>
    <w:p w14:paraId="046462E6" w14:textId="1A32CF13" w:rsidR="008E312B" w:rsidRDefault="008E312B" w:rsidP="002602A0">
      <w:pPr>
        <w:pStyle w:val="Vietas3"/>
        <w:numPr>
          <w:ilvl w:val="0"/>
          <w:numId w:val="0"/>
        </w:numPr>
        <w:spacing w:before="0"/>
        <w:ind w:left="227" w:hanging="170"/>
      </w:pPr>
    </w:p>
    <w:p w14:paraId="2A3EC440" w14:textId="44FB9581" w:rsidR="008E312B" w:rsidRDefault="008E312B" w:rsidP="002602A0">
      <w:pPr>
        <w:pStyle w:val="Vietas3"/>
        <w:numPr>
          <w:ilvl w:val="0"/>
          <w:numId w:val="0"/>
        </w:numPr>
        <w:spacing w:before="0"/>
        <w:ind w:left="227" w:hanging="170"/>
      </w:pPr>
    </w:p>
    <w:p w14:paraId="02A34FEE" w14:textId="4E3E1DAD" w:rsidR="008E312B" w:rsidRDefault="008E312B" w:rsidP="002602A0">
      <w:pPr>
        <w:pStyle w:val="Vietas3"/>
        <w:numPr>
          <w:ilvl w:val="0"/>
          <w:numId w:val="0"/>
        </w:numPr>
        <w:spacing w:before="0"/>
        <w:ind w:left="227" w:hanging="170"/>
      </w:pPr>
    </w:p>
    <w:p w14:paraId="400542E0" w14:textId="77777777" w:rsidR="008E312B" w:rsidRDefault="008E312B" w:rsidP="002602A0">
      <w:pPr>
        <w:pStyle w:val="Vietas3"/>
        <w:numPr>
          <w:ilvl w:val="0"/>
          <w:numId w:val="0"/>
        </w:numPr>
        <w:spacing w:before="0"/>
        <w:ind w:left="227" w:hanging="170"/>
      </w:pPr>
    </w:p>
    <w:p w14:paraId="5733EF1A" w14:textId="56797524" w:rsidR="002602A0" w:rsidRDefault="002602A0">
      <w:pPr>
        <w:tabs>
          <w:tab w:val="clear" w:pos="552"/>
        </w:tabs>
        <w:spacing w:before="0" w:line="240" w:lineRule="auto"/>
        <w:jc w:val="left"/>
        <w:rPr>
          <w:rFonts w:eastAsiaTheme="minorHAnsi" w:cstheme="minorBidi"/>
          <w:szCs w:val="20"/>
        </w:rPr>
      </w:pPr>
      <w:r>
        <w:br w:type="page"/>
      </w:r>
    </w:p>
    <w:p w14:paraId="4FAF9958" w14:textId="77777777" w:rsidR="002602A0" w:rsidRDefault="002602A0" w:rsidP="00206B29">
      <w:pPr>
        <w:pStyle w:val="Vietas3"/>
        <w:numPr>
          <w:ilvl w:val="0"/>
          <w:numId w:val="0"/>
        </w:numPr>
        <w:spacing w:before="0"/>
        <w:ind w:left="743"/>
      </w:pPr>
    </w:p>
    <w:tbl>
      <w:tblPr>
        <w:tblStyle w:val="Tablaconcuadrcula"/>
        <w:tblW w:w="9498" w:type="dxa"/>
        <w:tblInd w:w="108" w:type="dxa"/>
        <w:tblLook w:val="04A0" w:firstRow="1" w:lastRow="0" w:firstColumn="1" w:lastColumn="0" w:noHBand="0" w:noVBand="1"/>
      </w:tblPr>
      <w:tblGrid>
        <w:gridCol w:w="5745"/>
        <w:gridCol w:w="1132"/>
        <w:gridCol w:w="1628"/>
        <w:gridCol w:w="993"/>
      </w:tblGrid>
      <w:tr w:rsidR="00204016" w:rsidRPr="00977EF3" w14:paraId="43D95E7A" w14:textId="77777777" w:rsidTr="00BD0103">
        <w:tc>
          <w:tcPr>
            <w:tcW w:w="5745" w:type="dxa"/>
          </w:tcPr>
          <w:p w14:paraId="539DC43C" w14:textId="77777777" w:rsidR="00DC6C8B" w:rsidRDefault="00204016" w:rsidP="00DC6C8B">
            <w:pPr>
              <w:pStyle w:val="Vietas3"/>
              <w:numPr>
                <w:ilvl w:val="0"/>
                <w:numId w:val="0"/>
              </w:numPr>
              <w:spacing w:before="0"/>
              <w:jc w:val="left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Ponencias invitadas en congresos</w:t>
            </w:r>
          </w:p>
          <w:p w14:paraId="47FBBEEF" w14:textId="667E0381" w:rsidR="00204016" w:rsidRPr="00977EF3" w:rsidRDefault="002A6BA5" w:rsidP="00DC6C8B">
            <w:pPr>
              <w:pStyle w:val="Vietas3"/>
              <w:numPr>
                <w:ilvl w:val="0"/>
                <w:numId w:val="0"/>
              </w:numPr>
              <w:spacing w:before="0"/>
              <w:jc w:val="lef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(internacionales,</w:t>
            </w:r>
            <w:r w:rsidR="00DC6C8B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SEHH/SETH, Nacionales)</w:t>
            </w:r>
          </w:p>
        </w:tc>
        <w:tc>
          <w:tcPr>
            <w:tcW w:w="1132" w:type="dxa"/>
          </w:tcPr>
          <w:p w14:paraId="7E5294BF" w14:textId="77777777" w:rsidR="00204016" w:rsidRDefault="00204016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</w:p>
          <w:p w14:paraId="1FD8A4AD" w14:textId="7120B98F" w:rsidR="00710263" w:rsidRPr="00977EF3" w:rsidRDefault="00710263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Principal</w:t>
            </w:r>
          </w:p>
        </w:tc>
        <w:tc>
          <w:tcPr>
            <w:tcW w:w="1628" w:type="dxa"/>
          </w:tcPr>
          <w:p w14:paraId="5532501F" w14:textId="7BE43879" w:rsidR="00204016" w:rsidRPr="00977EF3" w:rsidRDefault="002A6BA5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 autor principal</w:t>
            </w:r>
          </w:p>
        </w:tc>
        <w:tc>
          <w:tcPr>
            <w:tcW w:w="993" w:type="dxa"/>
          </w:tcPr>
          <w:p w14:paraId="063895D9" w14:textId="77777777" w:rsidR="00204016" w:rsidRPr="00977EF3" w:rsidRDefault="00204016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116E8F8F" w14:textId="77777777" w:rsidTr="00BD0103">
        <w:tc>
          <w:tcPr>
            <w:tcW w:w="5745" w:type="dxa"/>
          </w:tcPr>
          <w:p w14:paraId="050A5474" w14:textId="608498CA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7856895B" w14:textId="18633D5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628" w:type="dxa"/>
          </w:tcPr>
          <w:p w14:paraId="2AE05023" w14:textId="321B08EC" w:rsidR="00A776DA" w:rsidRPr="00B24D0F" w:rsidRDefault="004E2C9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</w:tcPr>
          <w:p w14:paraId="7A6F0DBA" w14:textId="6FF55CB2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C62A6D2" w14:textId="77777777" w:rsidTr="00BD0103">
        <w:trPr>
          <w:trHeight w:val="191"/>
        </w:trPr>
        <w:tc>
          <w:tcPr>
            <w:tcW w:w="5745" w:type="dxa"/>
          </w:tcPr>
          <w:p w14:paraId="59862582" w14:textId="59E6757E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0A59CDC9" w14:textId="67EC5C55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628" w:type="dxa"/>
          </w:tcPr>
          <w:p w14:paraId="32385E87" w14:textId="7D631110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</w:tcPr>
          <w:p w14:paraId="378F37F6" w14:textId="0B01A1C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AC52A6A" w14:textId="77777777" w:rsidTr="00BD0103">
        <w:trPr>
          <w:trHeight w:val="205"/>
        </w:trPr>
        <w:tc>
          <w:tcPr>
            <w:tcW w:w="5745" w:type="dxa"/>
          </w:tcPr>
          <w:p w14:paraId="5520EBC9" w14:textId="079DA863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6B02608C" w14:textId="7D165E18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628" w:type="dxa"/>
          </w:tcPr>
          <w:p w14:paraId="553ED597" w14:textId="430AD210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</w:tcPr>
          <w:p w14:paraId="6694EFEC" w14:textId="3A5E274E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627699E" w14:textId="77777777" w:rsidTr="00BD0103">
        <w:tc>
          <w:tcPr>
            <w:tcW w:w="5745" w:type="dxa"/>
            <w:tcBorders>
              <w:bottom w:val="single" w:sz="4" w:space="0" w:color="auto"/>
            </w:tcBorders>
          </w:tcPr>
          <w:p w14:paraId="1806C983" w14:textId="4651A080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14:paraId="576D6740" w14:textId="042A9F78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628" w:type="dxa"/>
            <w:tcBorders>
              <w:bottom w:val="single" w:sz="4" w:space="0" w:color="auto"/>
            </w:tcBorders>
          </w:tcPr>
          <w:p w14:paraId="1B1EF917" w14:textId="6208C2B3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</w:tcPr>
          <w:p w14:paraId="0E469DFB" w14:textId="08B55F9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C95BD88" w14:textId="77777777" w:rsidTr="00BD0103">
        <w:tc>
          <w:tcPr>
            <w:tcW w:w="57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0BBE84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98D246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3C7BF18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20FAB245" w14:textId="53D65F34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5D23F85C" w14:textId="77777777" w:rsidR="00204016" w:rsidRDefault="00204016" w:rsidP="00922201">
      <w:pPr>
        <w:pStyle w:val="Vietas3"/>
        <w:numPr>
          <w:ilvl w:val="0"/>
          <w:numId w:val="0"/>
        </w:numPr>
        <w:spacing w:before="0"/>
        <w:ind w:left="227" w:hanging="170"/>
      </w:pPr>
    </w:p>
    <w:tbl>
      <w:tblPr>
        <w:tblStyle w:val="Tablaconcuadrcula"/>
        <w:tblW w:w="9498" w:type="dxa"/>
        <w:tblInd w:w="108" w:type="dxa"/>
        <w:tblLook w:val="04A0" w:firstRow="1" w:lastRow="0" w:firstColumn="1" w:lastColumn="0" w:noHBand="0" w:noVBand="1"/>
      </w:tblPr>
      <w:tblGrid>
        <w:gridCol w:w="5812"/>
        <w:gridCol w:w="1134"/>
        <w:gridCol w:w="1701"/>
        <w:gridCol w:w="851"/>
      </w:tblGrid>
      <w:tr w:rsidR="00204016" w:rsidRPr="00977EF3" w14:paraId="29DA1C4F" w14:textId="77777777" w:rsidTr="00BD0103">
        <w:tc>
          <w:tcPr>
            <w:tcW w:w="5812" w:type="dxa"/>
          </w:tcPr>
          <w:p w14:paraId="17377211" w14:textId="6397D1C7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Comunicaciones a congresos</w:t>
            </w:r>
            <w:r w:rsidR="002A6BA5">
              <w:rPr>
                <w:b/>
                <w:sz w:val="16"/>
                <w:szCs w:val="16"/>
              </w:rPr>
              <w:t xml:space="preserve"> (Internacionales, SEHH/SETH, Nacionales)</w:t>
            </w:r>
          </w:p>
        </w:tc>
        <w:tc>
          <w:tcPr>
            <w:tcW w:w="1134" w:type="dxa"/>
          </w:tcPr>
          <w:p w14:paraId="1EEAF4BF" w14:textId="77777777" w:rsidR="00204016" w:rsidRDefault="00204016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</w:p>
          <w:p w14:paraId="451FBE7B" w14:textId="490698D6" w:rsidR="002A6BA5" w:rsidRPr="00977EF3" w:rsidRDefault="002A6BA5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Oral- Poster</w:t>
            </w:r>
          </w:p>
        </w:tc>
        <w:tc>
          <w:tcPr>
            <w:tcW w:w="1701" w:type="dxa"/>
          </w:tcPr>
          <w:p w14:paraId="6D70C074" w14:textId="4A48D5B9" w:rsidR="00204016" w:rsidRDefault="002A6BA5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No autor </w:t>
            </w:r>
            <w:r w:rsidR="00BD0103">
              <w:rPr>
                <w:b/>
                <w:sz w:val="16"/>
                <w:szCs w:val="16"/>
              </w:rPr>
              <w:t>principal</w:t>
            </w:r>
          </w:p>
          <w:p w14:paraId="6DDB5962" w14:textId="1679ABCC" w:rsidR="00BD0103" w:rsidRPr="00977EF3" w:rsidRDefault="00BD0103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Oral- Poster</w:t>
            </w:r>
          </w:p>
        </w:tc>
        <w:tc>
          <w:tcPr>
            <w:tcW w:w="851" w:type="dxa"/>
          </w:tcPr>
          <w:p w14:paraId="1301099A" w14:textId="77777777" w:rsidR="00204016" w:rsidRPr="00977EF3" w:rsidRDefault="00204016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36D36560" w14:textId="77777777" w:rsidTr="00BD0103">
        <w:tc>
          <w:tcPr>
            <w:tcW w:w="5812" w:type="dxa"/>
          </w:tcPr>
          <w:p w14:paraId="25EB38E5" w14:textId="41C71ED0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BF25D91" w14:textId="0CB247DF" w:rsidR="00A776DA" w:rsidRPr="00B24D0F" w:rsidRDefault="0090502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2BFC5C3E" w14:textId="64C45A8B" w:rsidR="00A776DA" w:rsidRPr="00B24D0F" w:rsidRDefault="0090502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0B6B84D4" w14:textId="3B7A1DB7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077F96A" w14:textId="77777777" w:rsidTr="00BD0103">
        <w:tc>
          <w:tcPr>
            <w:tcW w:w="5812" w:type="dxa"/>
          </w:tcPr>
          <w:p w14:paraId="66E4DBBB" w14:textId="0EF5EB54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4CE7630" w14:textId="334A77F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2F9906CD" w14:textId="4E347AB3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1CA6A796" w14:textId="725F57D3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52D1D16" w14:textId="77777777" w:rsidTr="00BD0103">
        <w:tc>
          <w:tcPr>
            <w:tcW w:w="5812" w:type="dxa"/>
          </w:tcPr>
          <w:p w14:paraId="55A81BC4" w14:textId="0B51C039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D3E1A40" w14:textId="07CCD7AB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4281E03E" w14:textId="6CA3ED3C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0B847FF2" w14:textId="34042BB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9D83C36" w14:textId="77777777" w:rsidTr="00BD0103">
        <w:tc>
          <w:tcPr>
            <w:tcW w:w="5812" w:type="dxa"/>
          </w:tcPr>
          <w:p w14:paraId="5EC1BB58" w14:textId="5688F526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93CFD74" w14:textId="578F593C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43D426DA" w14:textId="2BF552BE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3CE35F9F" w14:textId="4869D88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85B482A" w14:textId="77777777" w:rsidTr="00BD0103">
        <w:tc>
          <w:tcPr>
            <w:tcW w:w="5812" w:type="dxa"/>
          </w:tcPr>
          <w:p w14:paraId="778AE192" w14:textId="5F3198EE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5FC84EB" w14:textId="66092F8E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6383EDFB" w14:textId="023752E3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574DA261" w14:textId="21ECB2AD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1D64DEAD" w14:textId="77777777" w:rsidTr="00BD0103">
        <w:tc>
          <w:tcPr>
            <w:tcW w:w="5812" w:type="dxa"/>
          </w:tcPr>
          <w:p w14:paraId="40EC66CC" w14:textId="0CC4D268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8307D65" w14:textId="2E2D0224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07476B01" w14:textId="1B48F56C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59E0BAA3" w14:textId="696D06E9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E98C8F2" w14:textId="77777777" w:rsidTr="00BD0103">
        <w:tc>
          <w:tcPr>
            <w:tcW w:w="5812" w:type="dxa"/>
          </w:tcPr>
          <w:p w14:paraId="41BF560F" w14:textId="20F3EDB1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45554AA" w14:textId="5532CE1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389DE815" w14:textId="566C2174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1CDD3DCE" w14:textId="7BF809FE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1AA18ED" w14:textId="77777777" w:rsidTr="00BD0103">
        <w:tc>
          <w:tcPr>
            <w:tcW w:w="5812" w:type="dxa"/>
          </w:tcPr>
          <w:p w14:paraId="7661E632" w14:textId="48F26954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4C8F6CA" w14:textId="428B8BD4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4CB06924" w14:textId="115CEAE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26BE680A" w14:textId="3C6D1B1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F702D28" w14:textId="77777777" w:rsidTr="00BD0103">
        <w:tc>
          <w:tcPr>
            <w:tcW w:w="5812" w:type="dxa"/>
          </w:tcPr>
          <w:p w14:paraId="2F7CC17E" w14:textId="16BFA70A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017BA7D" w14:textId="37DE88B1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095A44B3" w14:textId="725ECC20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670A4118" w14:textId="2D6EC6A7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B829C70" w14:textId="77777777" w:rsidTr="00BD0103">
        <w:tc>
          <w:tcPr>
            <w:tcW w:w="5812" w:type="dxa"/>
          </w:tcPr>
          <w:p w14:paraId="5D811F89" w14:textId="7B87D32C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DA3B9F7" w14:textId="0F12215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4D22017C" w14:textId="01825B29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2C9FDA33" w14:textId="1F740674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280BEEC" w14:textId="77777777" w:rsidTr="00BD0103">
        <w:tc>
          <w:tcPr>
            <w:tcW w:w="5812" w:type="dxa"/>
          </w:tcPr>
          <w:p w14:paraId="2CB83A39" w14:textId="24BD2AE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29E65C3" w14:textId="0EC85679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01B2C781" w14:textId="35E7B1DC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429C554A" w14:textId="6B1151D9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26FA27A" w14:textId="77777777" w:rsidTr="00BD0103">
        <w:tc>
          <w:tcPr>
            <w:tcW w:w="5812" w:type="dxa"/>
          </w:tcPr>
          <w:p w14:paraId="20290F58" w14:textId="0822E929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23E71DE" w14:textId="372413BF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10A34CC2" w14:textId="3996585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63C472A9" w14:textId="017C5A52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3C800A63" w14:textId="77777777" w:rsidTr="00BD0103">
        <w:tc>
          <w:tcPr>
            <w:tcW w:w="5812" w:type="dxa"/>
            <w:tcBorders>
              <w:bottom w:val="single" w:sz="4" w:space="0" w:color="auto"/>
            </w:tcBorders>
          </w:tcPr>
          <w:p w14:paraId="60CC8C19" w14:textId="4502D569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22794C5" w14:textId="28D2FABE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382FC71" w14:textId="70C04D86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331B61B4" w14:textId="5CF58F8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FC7ECEC" w14:textId="77777777" w:rsidTr="00BD0103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1B4332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ED96BB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4BC34F0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3347AD16" w14:textId="5A1B9A5A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07AD1CD3" w14:textId="5C1E0B9E" w:rsidR="00204016" w:rsidRPr="0023656F" w:rsidRDefault="00204016" w:rsidP="0023656F">
      <w:pPr>
        <w:spacing w:before="0"/>
        <w:jc w:val="left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701"/>
        <w:gridCol w:w="851"/>
      </w:tblGrid>
      <w:tr w:rsidR="0023656F" w14:paraId="3B310107" w14:textId="77777777" w:rsidTr="00BD0103">
        <w:tc>
          <w:tcPr>
            <w:tcW w:w="5812" w:type="dxa"/>
          </w:tcPr>
          <w:p w14:paraId="49CA4DCC" w14:textId="447F6909" w:rsidR="0023656F" w:rsidRPr="00E37B48" w:rsidRDefault="0023656F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Capítulos de libros</w:t>
            </w:r>
          </w:p>
        </w:tc>
        <w:tc>
          <w:tcPr>
            <w:tcW w:w="1134" w:type="dxa"/>
          </w:tcPr>
          <w:p w14:paraId="71176C97" w14:textId="77777777" w:rsidR="0023656F" w:rsidRPr="00B24D0F" w:rsidRDefault="0023656F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sz w:val="16"/>
                <w:szCs w:val="16"/>
              </w:rPr>
              <w:t>Autor</w:t>
            </w:r>
          </w:p>
        </w:tc>
        <w:tc>
          <w:tcPr>
            <w:tcW w:w="1701" w:type="dxa"/>
          </w:tcPr>
          <w:p w14:paraId="2AADC2C2" w14:textId="5C4C344E" w:rsidR="0023656F" w:rsidRPr="00B24D0F" w:rsidRDefault="00BD0103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 autor principal</w:t>
            </w:r>
          </w:p>
        </w:tc>
        <w:tc>
          <w:tcPr>
            <w:tcW w:w="851" w:type="dxa"/>
          </w:tcPr>
          <w:p w14:paraId="67156783" w14:textId="77777777" w:rsidR="0023656F" w:rsidRPr="00B24D0F" w:rsidRDefault="0023656F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b/>
                <w:sz w:val="16"/>
                <w:szCs w:val="16"/>
              </w:rPr>
              <w:t>Puntos</w:t>
            </w:r>
          </w:p>
        </w:tc>
      </w:tr>
      <w:tr w:rsidR="0023656F" w14:paraId="056CD8A2" w14:textId="77777777" w:rsidTr="00BD0103">
        <w:tc>
          <w:tcPr>
            <w:tcW w:w="5812" w:type="dxa"/>
          </w:tcPr>
          <w:p w14:paraId="62014DB8" w14:textId="77777777" w:rsidR="0023656F" w:rsidRPr="00B24D0F" w:rsidRDefault="0023656F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70F866D" w14:textId="77777777" w:rsidR="0023656F" w:rsidRPr="00B24D0F" w:rsidRDefault="0023656F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59A4E3BB" w14:textId="77777777" w:rsidR="0023656F" w:rsidRPr="00B24D0F" w:rsidRDefault="0023656F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25C1587F" w14:textId="77777777" w:rsidR="0023656F" w:rsidRPr="00B24D0F" w:rsidRDefault="0023656F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23656F" w14:paraId="5DF0A522" w14:textId="77777777" w:rsidTr="00BD0103">
        <w:tc>
          <w:tcPr>
            <w:tcW w:w="5812" w:type="dxa"/>
          </w:tcPr>
          <w:p w14:paraId="3BBF5FD2" w14:textId="77777777" w:rsidR="0023656F" w:rsidRPr="00B24D0F" w:rsidRDefault="0023656F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7CBD222" w14:textId="77777777" w:rsidR="0023656F" w:rsidRPr="00B24D0F" w:rsidRDefault="0023656F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214929D6" w14:textId="77777777" w:rsidR="0023656F" w:rsidRPr="00B24D0F" w:rsidRDefault="0023656F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0ED6B529" w14:textId="77777777" w:rsidR="0023656F" w:rsidRPr="00B24D0F" w:rsidRDefault="0023656F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23656F" w14:paraId="2691920C" w14:textId="77777777" w:rsidTr="00BD0103">
        <w:tc>
          <w:tcPr>
            <w:tcW w:w="5812" w:type="dxa"/>
          </w:tcPr>
          <w:p w14:paraId="73FBEEE0" w14:textId="77777777" w:rsidR="0023656F" w:rsidRPr="00B24D0F" w:rsidRDefault="0023656F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3080C4D" w14:textId="77777777" w:rsidR="0023656F" w:rsidRPr="00B24D0F" w:rsidRDefault="0023656F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06CCA272" w14:textId="77777777" w:rsidR="0023656F" w:rsidRPr="00B24D0F" w:rsidRDefault="0023656F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738092ED" w14:textId="77777777" w:rsidR="0023656F" w:rsidRPr="00B24D0F" w:rsidRDefault="0023656F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23656F" w14:paraId="668D26FB" w14:textId="77777777" w:rsidTr="00BD0103">
        <w:tc>
          <w:tcPr>
            <w:tcW w:w="5812" w:type="dxa"/>
            <w:tcBorders>
              <w:bottom w:val="single" w:sz="4" w:space="0" w:color="auto"/>
            </w:tcBorders>
          </w:tcPr>
          <w:p w14:paraId="399CAB41" w14:textId="77777777" w:rsidR="0023656F" w:rsidRPr="00B24D0F" w:rsidRDefault="0023656F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A62AEBC" w14:textId="77777777" w:rsidR="0023656F" w:rsidRPr="00B24D0F" w:rsidRDefault="0023656F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6D63F22" w14:textId="77777777" w:rsidR="0023656F" w:rsidRPr="00B24D0F" w:rsidRDefault="0023656F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2440D737" w14:textId="77777777" w:rsidR="0023656F" w:rsidRPr="00B24D0F" w:rsidRDefault="0023656F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23656F" w14:paraId="2D04EE34" w14:textId="77777777" w:rsidTr="00BD0103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1D4865" w14:textId="77777777" w:rsidR="0023656F" w:rsidRPr="00B24D0F" w:rsidRDefault="0023656F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6F2309" w14:textId="77777777" w:rsidR="0023656F" w:rsidRPr="00B24D0F" w:rsidRDefault="0023656F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89FC9AA" w14:textId="77777777" w:rsidR="0023656F" w:rsidRPr="00B24D0F" w:rsidRDefault="0023656F" w:rsidP="00D25336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05085DD9" w14:textId="77777777" w:rsidR="0023656F" w:rsidRDefault="0023656F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0D11FCF1" w14:textId="43BECB70" w:rsidR="0023656F" w:rsidRDefault="0023656F" w:rsidP="0023656F">
      <w:pPr>
        <w:spacing w:before="0"/>
        <w:jc w:val="left"/>
      </w:pPr>
    </w:p>
    <w:p w14:paraId="098F61AE" w14:textId="77777777" w:rsidR="0023656F" w:rsidRPr="0023656F" w:rsidRDefault="0023656F" w:rsidP="0023656F">
      <w:pPr>
        <w:spacing w:before="0"/>
        <w:jc w:val="left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701"/>
        <w:gridCol w:w="851"/>
      </w:tblGrid>
      <w:tr w:rsidR="00977EF3" w14:paraId="422B8E2D" w14:textId="77777777" w:rsidTr="00BD0103">
        <w:tc>
          <w:tcPr>
            <w:tcW w:w="5812" w:type="dxa"/>
          </w:tcPr>
          <w:p w14:paraId="46A4A843" w14:textId="67E9DA97" w:rsidR="00977EF3" w:rsidRPr="00B24D0F" w:rsidRDefault="0023656F" w:rsidP="00977EF3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Revistas</w:t>
            </w:r>
            <w:r w:rsidR="00977EF3">
              <w:rPr>
                <w:b/>
                <w:sz w:val="16"/>
                <w:szCs w:val="16"/>
              </w:rPr>
              <w:t xml:space="preserve"> no indexadas</w:t>
            </w:r>
          </w:p>
        </w:tc>
        <w:tc>
          <w:tcPr>
            <w:tcW w:w="1134" w:type="dxa"/>
          </w:tcPr>
          <w:p w14:paraId="35D7EE47" w14:textId="77777777" w:rsidR="00977EF3" w:rsidRPr="00B24D0F" w:rsidRDefault="00977EF3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sz w:val="16"/>
                <w:szCs w:val="16"/>
              </w:rPr>
              <w:t>Autor</w:t>
            </w:r>
          </w:p>
        </w:tc>
        <w:tc>
          <w:tcPr>
            <w:tcW w:w="1701" w:type="dxa"/>
          </w:tcPr>
          <w:p w14:paraId="37DCEEC3" w14:textId="28EB7888" w:rsidR="00977EF3" w:rsidRPr="00B24D0F" w:rsidRDefault="00BD0103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 auto principal</w:t>
            </w:r>
          </w:p>
        </w:tc>
        <w:tc>
          <w:tcPr>
            <w:tcW w:w="851" w:type="dxa"/>
          </w:tcPr>
          <w:p w14:paraId="31C087EE" w14:textId="77777777" w:rsidR="00977EF3" w:rsidRPr="00B24D0F" w:rsidRDefault="00977EF3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52443FB1" w14:textId="77777777" w:rsidTr="00BD0103">
        <w:tc>
          <w:tcPr>
            <w:tcW w:w="5812" w:type="dxa"/>
          </w:tcPr>
          <w:p w14:paraId="1BFA3096" w14:textId="564E467A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826B4F8" w14:textId="51A46CFC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2FF97D10" w14:textId="151F746B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113FA908" w14:textId="26C8DCA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E3CF154" w14:textId="77777777" w:rsidTr="00BD0103">
        <w:tc>
          <w:tcPr>
            <w:tcW w:w="5812" w:type="dxa"/>
          </w:tcPr>
          <w:p w14:paraId="1F4C5473" w14:textId="13F2893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E508FE0" w14:textId="161E4199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03AC64E3" w14:textId="7423116E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07A70A25" w14:textId="5C90CF01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B19FF13" w14:textId="77777777" w:rsidTr="00BD0103">
        <w:tc>
          <w:tcPr>
            <w:tcW w:w="5812" w:type="dxa"/>
          </w:tcPr>
          <w:p w14:paraId="7302ECB8" w14:textId="5A85F298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2403A71" w14:textId="1307F2E5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050ED49A" w14:textId="516F6508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24FEB95E" w14:textId="63D7891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F30B47F" w14:textId="77777777" w:rsidTr="00BD0103">
        <w:tc>
          <w:tcPr>
            <w:tcW w:w="5812" w:type="dxa"/>
            <w:tcBorders>
              <w:bottom w:val="single" w:sz="4" w:space="0" w:color="auto"/>
            </w:tcBorders>
          </w:tcPr>
          <w:p w14:paraId="70A9E874" w14:textId="5EBB8B03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1478EB2" w14:textId="107FFE21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13A135C" w14:textId="02CDD42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5C05A250" w14:textId="442960FA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3687EA72" w14:textId="77777777" w:rsidTr="00BD0103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895961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36D7FF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0931D7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64CA0DFF" w14:textId="711E2F56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061A88FF" w14:textId="2BC04AC2" w:rsidR="00E853EB" w:rsidRDefault="00E853EB" w:rsidP="00206B29">
      <w:pPr>
        <w:spacing w:before="0"/>
        <w:jc w:val="left"/>
      </w:pPr>
    </w:p>
    <w:tbl>
      <w:tblPr>
        <w:tblStyle w:val="Tablaconcuadrcula"/>
        <w:tblW w:w="0" w:type="auto"/>
        <w:tblInd w:w="5382" w:type="dxa"/>
        <w:tblLook w:val="04A0" w:firstRow="1" w:lastRow="0" w:firstColumn="1" w:lastColumn="0" w:noHBand="0" w:noVBand="1"/>
      </w:tblPr>
      <w:tblGrid>
        <w:gridCol w:w="1780"/>
        <w:gridCol w:w="2240"/>
      </w:tblGrid>
      <w:tr w:rsidR="0080422B" w14:paraId="5E456D93" w14:textId="77777777" w:rsidTr="008E312B">
        <w:trPr>
          <w:trHeight w:val="465"/>
        </w:trPr>
        <w:tc>
          <w:tcPr>
            <w:tcW w:w="1780" w:type="dxa"/>
            <w:vAlign w:val="center"/>
          </w:tcPr>
          <w:p w14:paraId="0E6460DF" w14:textId="4A724BF6" w:rsidR="0080422B" w:rsidRPr="00977EF3" w:rsidRDefault="0080422B" w:rsidP="00CE29A5">
            <w:pPr>
              <w:tabs>
                <w:tab w:val="clear" w:pos="552"/>
              </w:tabs>
              <w:spacing w:before="0" w:line="240" w:lineRule="auto"/>
              <w:jc w:val="right"/>
            </w:pPr>
            <w:r w:rsidRPr="002F6F67">
              <w:rPr>
                <w:b/>
                <w:bCs/>
              </w:rPr>
              <w:t>*</w:t>
            </w:r>
            <w:r w:rsidRPr="00977EF3">
              <w:t>TOTAL</w:t>
            </w:r>
            <w:r w:rsidR="008E312B">
              <w:t xml:space="preserve"> MÉRITOS</w:t>
            </w:r>
          </w:p>
        </w:tc>
        <w:bookmarkStart w:id="11" w:name="Texto5"/>
        <w:tc>
          <w:tcPr>
            <w:tcW w:w="2240" w:type="dxa"/>
            <w:vAlign w:val="center"/>
          </w:tcPr>
          <w:p w14:paraId="3BE51438" w14:textId="77777777" w:rsidR="0080422B" w:rsidRPr="00977EF3" w:rsidRDefault="0080422B" w:rsidP="00CE29A5">
            <w:pPr>
              <w:tabs>
                <w:tab w:val="clear" w:pos="552"/>
              </w:tabs>
              <w:spacing w:before="0" w:line="240" w:lineRule="auto"/>
              <w:jc w:val="center"/>
              <w:rPr>
                <w:b/>
              </w:rPr>
            </w:pPr>
            <w:r w:rsidRPr="00977EF3">
              <w:rPr>
                <w:b/>
                <w:sz w:val="2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77EF3">
              <w:rPr>
                <w:b/>
                <w:sz w:val="28"/>
              </w:rPr>
              <w:instrText xml:space="preserve"> FORMTEXT </w:instrText>
            </w:r>
            <w:r w:rsidRPr="00977EF3">
              <w:rPr>
                <w:b/>
                <w:sz w:val="28"/>
              </w:rPr>
            </w:r>
            <w:r w:rsidRPr="00977EF3">
              <w:rPr>
                <w:b/>
                <w:sz w:val="28"/>
              </w:rPr>
              <w:fldChar w:fldCharType="separate"/>
            </w:r>
            <w:r>
              <w:rPr>
                <w:b/>
                <w:noProof/>
                <w:sz w:val="28"/>
              </w:rPr>
              <w:t> </w:t>
            </w:r>
            <w:r>
              <w:rPr>
                <w:b/>
                <w:noProof/>
                <w:sz w:val="28"/>
              </w:rPr>
              <w:t> </w:t>
            </w:r>
            <w:r>
              <w:rPr>
                <w:b/>
                <w:noProof/>
                <w:sz w:val="28"/>
              </w:rPr>
              <w:t> </w:t>
            </w:r>
            <w:r>
              <w:rPr>
                <w:b/>
                <w:noProof/>
                <w:sz w:val="28"/>
              </w:rPr>
              <w:t> </w:t>
            </w:r>
            <w:r>
              <w:rPr>
                <w:b/>
                <w:noProof/>
                <w:sz w:val="28"/>
              </w:rPr>
              <w:t> </w:t>
            </w:r>
            <w:r w:rsidRPr="00977EF3">
              <w:rPr>
                <w:b/>
                <w:sz w:val="28"/>
              </w:rPr>
              <w:fldChar w:fldCharType="end"/>
            </w:r>
            <w:bookmarkEnd w:id="11"/>
          </w:p>
        </w:tc>
      </w:tr>
    </w:tbl>
    <w:p w14:paraId="446D275D" w14:textId="77777777" w:rsidR="0080422B" w:rsidRDefault="0080422B" w:rsidP="00206B29">
      <w:pPr>
        <w:spacing w:before="0"/>
        <w:jc w:val="left"/>
        <w:rPr>
          <w:b/>
          <w:bCs/>
        </w:rPr>
      </w:pPr>
    </w:p>
    <w:p w14:paraId="509E4A3E" w14:textId="6F431D63" w:rsidR="0080422B" w:rsidRDefault="0080422B" w:rsidP="00206B29">
      <w:pPr>
        <w:spacing w:before="0"/>
        <w:jc w:val="left"/>
        <w:rPr>
          <w:b/>
          <w:bCs/>
        </w:rPr>
      </w:pPr>
    </w:p>
    <w:p w14:paraId="7CCB5DBD" w14:textId="20D828C1" w:rsidR="008C2096" w:rsidRDefault="008C2096">
      <w:pPr>
        <w:tabs>
          <w:tab w:val="clear" w:pos="552"/>
        </w:tabs>
        <w:spacing w:before="0" w:line="240" w:lineRule="auto"/>
        <w:jc w:val="left"/>
        <w:rPr>
          <w:b/>
          <w:bCs/>
        </w:rPr>
      </w:pPr>
      <w:r>
        <w:rPr>
          <w:b/>
          <w:bCs/>
        </w:rPr>
        <w:br w:type="page"/>
      </w:r>
    </w:p>
    <w:p w14:paraId="1FA028CA" w14:textId="77777777" w:rsidR="008C2096" w:rsidRDefault="008C2096" w:rsidP="00206B29">
      <w:pPr>
        <w:spacing w:before="0"/>
        <w:jc w:val="left"/>
        <w:rPr>
          <w:b/>
          <w:bCs/>
        </w:rPr>
      </w:pPr>
    </w:p>
    <w:p w14:paraId="0B00C182" w14:textId="34197B5C" w:rsidR="00DA7470" w:rsidRDefault="00DA7470" w:rsidP="00206B29">
      <w:pPr>
        <w:spacing w:before="0"/>
        <w:jc w:val="left"/>
      </w:pPr>
      <w:r w:rsidRPr="008D2BDB">
        <w:rPr>
          <w:b/>
          <w:bCs/>
        </w:rPr>
        <w:t>Participación en actividades de la SEHH hasta 10</w:t>
      </w:r>
      <w:r w:rsidR="008D2BDB" w:rsidRPr="008D2BDB">
        <w:rPr>
          <w:b/>
          <w:bCs/>
        </w:rPr>
        <w:t xml:space="preserve"> puntos. </w:t>
      </w:r>
    </w:p>
    <w:p w14:paraId="6C2E9C2A" w14:textId="5329F882" w:rsidR="00DA7470" w:rsidRDefault="00DA7470" w:rsidP="00206B29">
      <w:pPr>
        <w:spacing w:before="0"/>
        <w:jc w:val="left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701"/>
        <w:gridCol w:w="851"/>
      </w:tblGrid>
      <w:tr w:rsidR="008C2096" w14:paraId="77754BC2" w14:textId="77777777" w:rsidTr="00674289">
        <w:tc>
          <w:tcPr>
            <w:tcW w:w="8647" w:type="dxa"/>
            <w:gridSpan w:val="3"/>
          </w:tcPr>
          <w:p w14:paraId="308A78D4" w14:textId="0AC2B074" w:rsidR="008C2096" w:rsidRPr="00B24D0F" w:rsidRDefault="008C2096" w:rsidP="008C2096">
            <w:pPr>
              <w:pStyle w:val="Vietas3"/>
              <w:numPr>
                <w:ilvl w:val="0"/>
                <w:numId w:val="0"/>
              </w:numPr>
              <w:spacing w:before="0"/>
              <w:jc w:val="left"/>
              <w:rPr>
                <w:b/>
                <w:sz w:val="16"/>
                <w:szCs w:val="16"/>
              </w:rPr>
            </w:pPr>
            <w:r>
              <w:t>Cursos promovidos por la SEHH: 1,5 puntos por curso</w:t>
            </w:r>
          </w:p>
        </w:tc>
        <w:tc>
          <w:tcPr>
            <w:tcW w:w="851" w:type="dxa"/>
          </w:tcPr>
          <w:p w14:paraId="4B4A2B8B" w14:textId="77777777" w:rsidR="008C2096" w:rsidRPr="00B24D0F" w:rsidRDefault="008C2096" w:rsidP="00CE29A5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b/>
                <w:sz w:val="16"/>
                <w:szCs w:val="16"/>
              </w:rPr>
              <w:t>Puntos</w:t>
            </w:r>
          </w:p>
        </w:tc>
      </w:tr>
      <w:tr w:rsidR="00DA7470" w14:paraId="131C88CB" w14:textId="77777777" w:rsidTr="00CE29A5">
        <w:tc>
          <w:tcPr>
            <w:tcW w:w="5812" w:type="dxa"/>
          </w:tcPr>
          <w:p w14:paraId="69E850A1" w14:textId="14B46E2A" w:rsidR="00DA7470" w:rsidRPr="008D2BDB" w:rsidRDefault="00DA7470" w:rsidP="008D2BDB">
            <w:pPr>
              <w:spacing w:before="0"/>
              <w:jc w:val="left"/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r w:rsidR="008D2BDB">
              <w:t xml:space="preserve"> </w:t>
            </w:r>
          </w:p>
        </w:tc>
        <w:tc>
          <w:tcPr>
            <w:tcW w:w="1134" w:type="dxa"/>
          </w:tcPr>
          <w:p w14:paraId="106A13C6" w14:textId="77777777" w:rsidR="00DA7470" w:rsidRPr="00B24D0F" w:rsidRDefault="00DA7470" w:rsidP="00CE29A5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508539E4" w14:textId="77777777" w:rsidR="00DA7470" w:rsidRPr="00B24D0F" w:rsidRDefault="00DA7470" w:rsidP="00CE29A5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220ACB0D" w14:textId="77777777" w:rsidR="00DA7470" w:rsidRPr="00B24D0F" w:rsidRDefault="00DA7470" w:rsidP="00CE29A5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DA7470" w14:paraId="7A5F3DC7" w14:textId="77777777" w:rsidTr="00CE29A5">
        <w:tc>
          <w:tcPr>
            <w:tcW w:w="5812" w:type="dxa"/>
          </w:tcPr>
          <w:p w14:paraId="48B889C5" w14:textId="7DE92C02" w:rsidR="00DA7470" w:rsidRPr="008D2BDB" w:rsidRDefault="00DA7470" w:rsidP="008D2BDB">
            <w:pPr>
              <w:spacing w:before="0"/>
              <w:jc w:val="left"/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A8A22FB" w14:textId="77777777" w:rsidR="00DA7470" w:rsidRPr="00B24D0F" w:rsidRDefault="00DA7470" w:rsidP="00CE29A5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506CDDE9" w14:textId="77777777" w:rsidR="00DA7470" w:rsidRPr="00B24D0F" w:rsidRDefault="00DA7470" w:rsidP="00CE29A5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7B8A0E9B" w14:textId="77777777" w:rsidR="00DA7470" w:rsidRPr="00B24D0F" w:rsidRDefault="00DA7470" w:rsidP="00CE29A5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DA7470" w14:paraId="78D3833E" w14:textId="77777777" w:rsidTr="00CE29A5">
        <w:tc>
          <w:tcPr>
            <w:tcW w:w="5812" w:type="dxa"/>
          </w:tcPr>
          <w:p w14:paraId="32D1E3AB" w14:textId="3C641513" w:rsidR="00DA7470" w:rsidRPr="008D2BDB" w:rsidRDefault="00DA7470" w:rsidP="008D2BDB">
            <w:pPr>
              <w:spacing w:before="0"/>
              <w:jc w:val="left"/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917F203" w14:textId="77777777" w:rsidR="00DA7470" w:rsidRPr="00B24D0F" w:rsidRDefault="00DA7470" w:rsidP="00CE29A5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66AC1D3A" w14:textId="77777777" w:rsidR="00DA7470" w:rsidRPr="00B24D0F" w:rsidRDefault="00DA7470" w:rsidP="00CE29A5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73EA267D" w14:textId="77777777" w:rsidR="00DA7470" w:rsidRPr="00B24D0F" w:rsidRDefault="00DA7470" w:rsidP="00CE29A5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DA7470" w14:paraId="7E917D9E" w14:textId="77777777" w:rsidTr="00CE29A5">
        <w:tc>
          <w:tcPr>
            <w:tcW w:w="5812" w:type="dxa"/>
            <w:tcBorders>
              <w:bottom w:val="single" w:sz="4" w:space="0" w:color="auto"/>
            </w:tcBorders>
          </w:tcPr>
          <w:p w14:paraId="655EC8D9" w14:textId="77777777" w:rsidR="00DA7470" w:rsidRPr="00B24D0F" w:rsidRDefault="00DA7470" w:rsidP="00CE29A5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04C1942" w14:textId="77777777" w:rsidR="00DA7470" w:rsidRPr="00B24D0F" w:rsidRDefault="00DA7470" w:rsidP="00CE29A5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271A616" w14:textId="77777777" w:rsidR="00DA7470" w:rsidRPr="00B24D0F" w:rsidRDefault="00DA7470" w:rsidP="00CE29A5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5CFD5ACE" w14:textId="77777777" w:rsidR="00DA7470" w:rsidRPr="00B24D0F" w:rsidRDefault="00DA7470" w:rsidP="00CE29A5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DA7470" w14:paraId="119342E8" w14:textId="77777777" w:rsidTr="00CE29A5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8D0CC9" w14:textId="77777777" w:rsidR="00DA7470" w:rsidRPr="00B24D0F" w:rsidRDefault="00DA7470" w:rsidP="00CE29A5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30548E" w14:textId="77777777" w:rsidR="00DA7470" w:rsidRPr="00B24D0F" w:rsidRDefault="00DA7470" w:rsidP="00CE29A5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28CE1C" w14:textId="77777777" w:rsidR="00DA7470" w:rsidRPr="00B24D0F" w:rsidRDefault="00DA7470" w:rsidP="00CE29A5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2177F233" w14:textId="77777777" w:rsidR="00DA7470" w:rsidRDefault="00DA7470" w:rsidP="00CE29A5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0C2F79CF" w14:textId="1460A0DD" w:rsidR="00DA7470" w:rsidRDefault="00DA7470" w:rsidP="00206B29">
      <w:pPr>
        <w:spacing w:before="0"/>
        <w:jc w:val="left"/>
      </w:pPr>
    </w:p>
    <w:p w14:paraId="5A080DA2" w14:textId="5E499B75" w:rsidR="00DA7470" w:rsidRDefault="00DA7470" w:rsidP="00206B29">
      <w:pPr>
        <w:spacing w:before="0"/>
        <w:jc w:val="left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701"/>
        <w:gridCol w:w="851"/>
      </w:tblGrid>
      <w:tr w:rsidR="008C2096" w14:paraId="4734A840" w14:textId="77777777" w:rsidTr="005425A1">
        <w:tc>
          <w:tcPr>
            <w:tcW w:w="8647" w:type="dxa"/>
            <w:gridSpan w:val="3"/>
          </w:tcPr>
          <w:p w14:paraId="2C686C55" w14:textId="6DC5FE6F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spacing w:before="0"/>
              <w:jc w:val="left"/>
              <w:rPr>
                <w:b/>
                <w:sz w:val="16"/>
                <w:szCs w:val="16"/>
              </w:rPr>
            </w:pPr>
            <w:r>
              <w:t xml:space="preserve">Asistencia a Congresos: 0,1 punto por </w:t>
            </w:r>
            <w:r w:rsidR="00E17A3C">
              <w:t>asistencia</w:t>
            </w:r>
          </w:p>
        </w:tc>
        <w:tc>
          <w:tcPr>
            <w:tcW w:w="851" w:type="dxa"/>
          </w:tcPr>
          <w:p w14:paraId="3D10C3CF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b/>
                <w:sz w:val="16"/>
                <w:szCs w:val="16"/>
              </w:rPr>
              <w:t>Puntos</w:t>
            </w:r>
          </w:p>
        </w:tc>
      </w:tr>
      <w:tr w:rsidR="008C2096" w14:paraId="3A23BD7A" w14:textId="77777777" w:rsidTr="005425A1">
        <w:tc>
          <w:tcPr>
            <w:tcW w:w="5812" w:type="dxa"/>
          </w:tcPr>
          <w:p w14:paraId="4A27871A" w14:textId="77777777" w:rsidR="008C2096" w:rsidRPr="008D2BDB" w:rsidRDefault="008C2096" w:rsidP="005425A1">
            <w:pPr>
              <w:spacing w:before="0"/>
              <w:jc w:val="left"/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r>
              <w:t xml:space="preserve"> </w:t>
            </w:r>
          </w:p>
        </w:tc>
        <w:tc>
          <w:tcPr>
            <w:tcW w:w="1134" w:type="dxa"/>
          </w:tcPr>
          <w:p w14:paraId="6976C0D7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0BD0F47D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6A4026F7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8C2096" w14:paraId="291579CF" w14:textId="77777777" w:rsidTr="005425A1">
        <w:tc>
          <w:tcPr>
            <w:tcW w:w="5812" w:type="dxa"/>
          </w:tcPr>
          <w:p w14:paraId="0828D2CE" w14:textId="4E9005E0" w:rsidR="008C2096" w:rsidRPr="008D2BDB" w:rsidRDefault="008C2096" w:rsidP="005425A1">
            <w:pPr>
              <w:spacing w:before="0"/>
              <w:jc w:val="left"/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r>
              <w:t xml:space="preserve"> </w:t>
            </w:r>
          </w:p>
        </w:tc>
        <w:tc>
          <w:tcPr>
            <w:tcW w:w="1134" w:type="dxa"/>
          </w:tcPr>
          <w:p w14:paraId="212BE861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2C7E85EA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0CE43016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8C2096" w14:paraId="66C0582F" w14:textId="77777777" w:rsidTr="005425A1">
        <w:tc>
          <w:tcPr>
            <w:tcW w:w="5812" w:type="dxa"/>
          </w:tcPr>
          <w:p w14:paraId="37EECE6B" w14:textId="7F97F93F" w:rsidR="008C2096" w:rsidRPr="008D2BDB" w:rsidRDefault="008C2096" w:rsidP="005425A1">
            <w:pPr>
              <w:spacing w:before="0"/>
              <w:jc w:val="left"/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r w:rsidR="00AF4194">
              <w:t xml:space="preserve"> </w:t>
            </w:r>
          </w:p>
        </w:tc>
        <w:tc>
          <w:tcPr>
            <w:tcW w:w="1134" w:type="dxa"/>
          </w:tcPr>
          <w:p w14:paraId="5F71BF01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29B964ED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4861B096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8C2096" w14:paraId="04B7B9B0" w14:textId="77777777" w:rsidTr="005425A1">
        <w:tc>
          <w:tcPr>
            <w:tcW w:w="5812" w:type="dxa"/>
            <w:tcBorders>
              <w:bottom w:val="single" w:sz="4" w:space="0" w:color="auto"/>
            </w:tcBorders>
          </w:tcPr>
          <w:p w14:paraId="7C040047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08B91A3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55EFF25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686EFB9E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8C2096" w14:paraId="021A7D2D" w14:textId="77777777" w:rsidTr="005425A1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5B4DE3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C7B2BE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C20DC1F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33A95479" w14:textId="77777777" w:rsidR="008C2096" w:rsidRDefault="008C2096" w:rsidP="005425A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326FD7E1" w14:textId="07B9AE61" w:rsidR="008C2096" w:rsidRDefault="008C2096" w:rsidP="00206B29">
      <w:pPr>
        <w:spacing w:before="0"/>
        <w:jc w:val="left"/>
      </w:pPr>
    </w:p>
    <w:p w14:paraId="79637855" w14:textId="77777777" w:rsidR="008C2096" w:rsidRDefault="008C2096" w:rsidP="00206B29">
      <w:pPr>
        <w:spacing w:before="0"/>
        <w:jc w:val="left"/>
      </w:pPr>
    </w:p>
    <w:p w14:paraId="6B945D38" w14:textId="77777777" w:rsidR="008C2096" w:rsidRDefault="008C2096" w:rsidP="008C2096">
      <w:pPr>
        <w:spacing w:before="0"/>
        <w:jc w:val="left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701"/>
        <w:gridCol w:w="851"/>
      </w:tblGrid>
      <w:tr w:rsidR="008C2096" w14:paraId="37EBDDEC" w14:textId="77777777" w:rsidTr="005425A1">
        <w:tc>
          <w:tcPr>
            <w:tcW w:w="8647" w:type="dxa"/>
            <w:gridSpan w:val="3"/>
          </w:tcPr>
          <w:p w14:paraId="35C9120C" w14:textId="0F0A3228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spacing w:before="0"/>
              <w:jc w:val="left"/>
              <w:rPr>
                <w:b/>
                <w:sz w:val="16"/>
                <w:szCs w:val="16"/>
              </w:rPr>
            </w:pPr>
            <w:r>
              <w:t>Publicaciones de la SEHH: 0,5 puntos por publicación</w:t>
            </w:r>
          </w:p>
        </w:tc>
        <w:tc>
          <w:tcPr>
            <w:tcW w:w="851" w:type="dxa"/>
          </w:tcPr>
          <w:p w14:paraId="7DC634FE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b/>
                <w:sz w:val="16"/>
                <w:szCs w:val="16"/>
              </w:rPr>
              <w:t>Puntos</w:t>
            </w:r>
          </w:p>
        </w:tc>
      </w:tr>
      <w:tr w:rsidR="008C2096" w14:paraId="58D4B9C7" w14:textId="77777777" w:rsidTr="005425A1">
        <w:tc>
          <w:tcPr>
            <w:tcW w:w="5812" w:type="dxa"/>
          </w:tcPr>
          <w:p w14:paraId="6EAD8511" w14:textId="77777777" w:rsidR="008C2096" w:rsidRPr="008D2BDB" w:rsidRDefault="008C2096" w:rsidP="005425A1">
            <w:pPr>
              <w:spacing w:before="0"/>
              <w:jc w:val="left"/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r>
              <w:t xml:space="preserve"> </w:t>
            </w:r>
          </w:p>
        </w:tc>
        <w:tc>
          <w:tcPr>
            <w:tcW w:w="1134" w:type="dxa"/>
          </w:tcPr>
          <w:p w14:paraId="11D6D151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7928D8E1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2F152261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8C2096" w14:paraId="69749A86" w14:textId="77777777" w:rsidTr="005425A1">
        <w:tc>
          <w:tcPr>
            <w:tcW w:w="5812" w:type="dxa"/>
          </w:tcPr>
          <w:p w14:paraId="73E7FFA0" w14:textId="77777777" w:rsidR="008C2096" w:rsidRPr="008D2BDB" w:rsidRDefault="008C2096" w:rsidP="005425A1">
            <w:pPr>
              <w:spacing w:before="0"/>
              <w:jc w:val="left"/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r>
              <w:t xml:space="preserve"> </w:t>
            </w:r>
          </w:p>
        </w:tc>
        <w:tc>
          <w:tcPr>
            <w:tcW w:w="1134" w:type="dxa"/>
          </w:tcPr>
          <w:p w14:paraId="26469264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7C6AC424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26F393AA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8C2096" w14:paraId="597B34B1" w14:textId="77777777" w:rsidTr="005425A1">
        <w:tc>
          <w:tcPr>
            <w:tcW w:w="5812" w:type="dxa"/>
          </w:tcPr>
          <w:p w14:paraId="3959089B" w14:textId="0734E708" w:rsidR="008C2096" w:rsidRPr="008D2BDB" w:rsidRDefault="008C2096" w:rsidP="005425A1">
            <w:pPr>
              <w:spacing w:before="0"/>
              <w:jc w:val="left"/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r>
              <w:t xml:space="preserve"> </w:t>
            </w:r>
          </w:p>
        </w:tc>
        <w:tc>
          <w:tcPr>
            <w:tcW w:w="1134" w:type="dxa"/>
          </w:tcPr>
          <w:p w14:paraId="27ABFACD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0BC151CF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126C22AE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8C2096" w14:paraId="0AA23FF7" w14:textId="77777777" w:rsidTr="005425A1">
        <w:tc>
          <w:tcPr>
            <w:tcW w:w="5812" w:type="dxa"/>
            <w:tcBorders>
              <w:bottom w:val="single" w:sz="4" w:space="0" w:color="auto"/>
            </w:tcBorders>
          </w:tcPr>
          <w:p w14:paraId="66A14F14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56397DE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8C6052D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61209">
              <w:rPr>
                <w:sz w:val="16"/>
                <w:szCs w:val="16"/>
              </w:rPr>
            </w:r>
            <w:r w:rsidR="0006120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0FC16DE9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8C2096" w14:paraId="0B38A32B" w14:textId="77777777" w:rsidTr="005425A1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7CA2AD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798651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E227F22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7C740D8C" w14:textId="77777777" w:rsidR="008C2096" w:rsidRDefault="008C2096" w:rsidP="005425A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515D354E" w14:textId="66895623" w:rsidR="00DA7470" w:rsidRDefault="00DA7470" w:rsidP="00206B29">
      <w:pPr>
        <w:spacing w:before="0"/>
        <w:jc w:val="left"/>
      </w:pPr>
    </w:p>
    <w:p w14:paraId="3DBA6D8F" w14:textId="3409CF8E" w:rsidR="008C2096" w:rsidRDefault="008C2096" w:rsidP="00206B29">
      <w:pPr>
        <w:spacing w:before="0"/>
        <w:jc w:val="left"/>
      </w:pPr>
    </w:p>
    <w:tbl>
      <w:tblPr>
        <w:tblStyle w:val="Tablaconcuadrcula"/>
        <w:tblW w:w="0" w:type="auto"/>
        <w:tblInd w:w="4815" w:type="dxa"/>
        <w:tblLook w:val="04A0" w:firstRow="1" w:lastRow="0" w:firstColumn="1" w:lastColumn="0" w:noHBand="0" w:noVBand="1"/>
      </w:tblPr>
      <w:tblGrid>
        <w:gridCol w:w="2347"/>
        <w:gridCol w:w="2240"/>
      </w:tblGrid>
      <w:tr w:rsidR="008E312B" w14:paraId="6DB43678" w14:textId="77777777" w:rsidTr="008E312B">
        <w:trPr>
          <w:trHeight w:val="465"/>
        </w:trPr>
        <w:tc>
          <w:tcPr>
            <w:tcW w:w="2347" w:type="dxa"/>
            <w:vAlign w:val="center"/>
          </w:tcPr>
          <w:p w14:paraId="5FA80483" w14:textId="69CB8041" w:rsidR="008E312B" w:rsidRPr="00977EF3" w:rsidRDefault="008E312B" w:rsidP="005425A1">
            <w:pPr>
              <w:tabs>
                <w:tab w:val="clear" w:pos="552"/>
              </w:tabs>
              <w:spacing w:before="0" w:line="240" w:lineRule="auto"/>
              <w:jc w:val="right"/>
            </w:pPr>
            <w:r w:rsidRPr="002F6F67">
              <w:rPr>
                <w:b/>
                <w:bCs/>
              </w:rPr>
              <w:t>*</w:t>
            </w:r>
            <w:r w:rsidRPr="00977EF3">
              <w:t>TOTAL</w:t>
            </w:r>
            <w:r>
              <w:t xml:space="preserve"> ACTIVIDADES</w:t>
            </w:r>
          </w:p>
        </w:tc>
        <w:tc>
          <w:tcPr>
            <w:tcW w:w="2240" w:type="dxa"/>
            <w:vAlign w:val="center"/>
          </w:tcPr>
          <w:p w14:paraId="4BC207DB" w14:textId="77777777" w:rsidR="008E312B" w:rsidRPr="00977EF3" w:rsidRDefault="008E312B" w:rsidP="005425A1">
            <w:pPr>
              <w:tabs>
                <w:tab w:val="clear" w:pos="552"/>
              </w:tabs>
              <w:spacing w:before="0" w:line="240" w:lineRule="auto"/>
              <w:jc w:val="center"/>
              <w:rPr>
                <w:b/>
              </w:rPr>
            </w:pPr>
            <w:r w:rsidRPr="00977EF3">
              <w:rPr>
                <w:b/>
                <w:sz w:val="2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77EF3">
              <w:rPr>
                <w:b/>
                <w:sz w:val="28"/>
              </w:rPr>
              <w:instrText xml:space="preserve"> FORMTEXT </w:instrText>
            </w:r>
            <w:r w:rsidRPr="00977EF3">
              <w:rPr>
                <w:b/>
                <w:sz w:val="28"/>
              </w:rPr>
            </w:r>
            <w:r w:rsidRPr="00977EF3">
              <w:rPr>
                <w:b/>
                <w:sz w:val="28"/>
              </w:rPr>
              <w:fldChar w:fldCharType="separate"/>
            </w:r>
            <w:r>
              <w:rPr>
                <w:b/>
                <w:noProof/>
                <w:sz w:val="28"/>
              </w:rPr>
              <w:t> </w:t>
            </w:r>
            <w:r>
              <w:rPr>
                <w:b/>
                <w:noProof/>
                <w:sz w:val="28"/>
              </w:rPr>
              <w:t> </w:t>
            </w:r>
            <w:r>
              <w:rPr>
                <w:b/>
                <w:noProof/>
                <w:sz w:val="28"/>
              </w:rPr>
              <w:t> </w:t>
            </w:r>
            <w:r>
              <w:rPr>
                <w:b/>
                <w:noProof/>
                <w:sz w:val="28"/>
              </w:rPr>
              <w:t> </w:t>
            </w:r>
            <w:r>
              <w:rPr>
                <w:b/>
                <w:noProof/>
                <w:sz w:val="28"/>
              </w:rPr>
              <w:t> </w:t>
            </w:r>
            <w:r w:rsidRPr="00977EF3">
              <w:rPr>
                <w:b/>
                <w:sz w:val="28"/>
              </w:rPr>
              <w:fldChar w:fldCharType="end"/>
            </w:r>
          </w:p>
        </w:tc>
      </w:tr>
    </w:tbl>
    <w:p w14:paraId="776C54CC" w14:textId="77777777" w:rsidR="008C2096" w:rsidRDefault="008C2096" w:rsidP="00206B29">
      <w:pPr>
        <w:spacing w:before="0"/>
        <w:jc w:val="left"/>
      </w:pPr>
    </w:p>
    <w:p w14:paraId="56AF302A" w14:textId="77777777" w:rsidR="00DA7470" w:rsidRDefault="00DA7470" w:rsidP="00206B29">
      <w:pPr>
        <w:spacing w:before="0"/>
        <w:jc w:val="left"/>
      </w:pPr>
    </w:p>
    <w:p w14:paraId="75AE9EA6" w14:textId="68A4AD30" w:rsidR="0023656F" w:rsidRDefault="0023656F" w:rsidP="00206B29">
      <w:pPr>
        <w:spacing w:before="0"/>
        <w:jc w:val="left"/>
      </w:pPr>
    </w:p>
    <w:p w14:paraId="1094F55D" w14:textId="3D95ABFB" w:rsidR="00393A2F" w:rsidRDefault="00393A2F" w:rsidP="00206B29">
      <w:pPr>
        <w:spacing w:before="0"/>
        <w:jc w:val="left"/>
      </w:pPr>
    </w:p>
    <w:p w14:paraId="31F382B1" w14:textId="77777777" w:rsidR="00393A2F" w:rsidRDefault="00393A2F" w:rsidP="00206B29">
      <w:pPr>
        <w:spacing w:before="0"/>
        <w:jc w:val="left"/>
      </w:pPr>
    </w:p>
    <w:tbl>
      <w:tblPr>
        <w:tblStyle w:val="Tablaconcuadrcula"/>
        <w:tblW w:w="0" w:type="auto"/>
        <w:tblInd w:w="5382" w:type="dxa"/>
        <w:tblLook w:val="04A0" w:firstRow="1" w:lastRow="0" w:firstColumn="1" w:lastColumn="0" w:noHBand="0" w:noVBand="1"/>
      </w:tblPr>
      <w:tblGrid>
        <w:gridCol w:w="1843"/>
        <w:gridCol w:w="2177"/>
      </w:tblGrid>
      <w:tr w:rsidR="0080422B" w14:paraId="26C7057B" w14:textId="77777777" w:rsidTr="0072066B">
        <w:trPr>
          <w:trHeight w:val="465"/>
        </w:trPr>
        <w:tc>
          <w:tcPr>
            <w:tcW w:w="1843" w:type="dxa"/>
            <w:vAlign w:val="center"/>
          </w:tcPr>
          <w:p w14:paraId="61B2A905" w14:textId="4BE02E5B" w:rsidR="0080422B" w:rsidRPr="00977EF3" w:rsidRDefault="0080422B" w:rsidP="0072066B">
            <w:pPr>
              <w:tabs>
                <w:tab w:val="clear" w:pos="552"/>
              </w:tabs>
              <w:spacing w:before="0" w:line="240" w:lineRule="auto"/>
              <w:jc w:val="center"/>
            </w:pPr>
            <w:r w:rsidRPr="00977EF3">
              <w:t>TOTAL</w:t>
            </w:r>
            <w:r w:rsidR="0072066B">
              <w:t xml:space="preserve"> </w:t>
            </w:r>
            <w:r>
              <w:t>GENERAL</w:t>
            </w:r>
          </w:p>
        </w:tc>
        <w:tc>
          <w:tcPr>
            <w:tcW w:w="2177" w:type="dxa"/>
            <w:vAlign w:val="center"/>
          </w:tcPr>
          <w:p w14:paraId="1E0AFE35" w14:textId="77777777" w:rsidR="0080422B" w:rsidRPr="00977EF3" w:rsidRDefault="0080422B" w:rsidP="00CE29A5">
            <w:pPr>
              <w:tabs>
                <w:tab w:val="clear" w:pos="552"/>
              </w:tabs>
              <w:spacing w:before="0" w:line="240" w:lineRule="auto"/>
              <w:jc w:val="center"/>
              <w:rPr>
                <w:b/>
              </w:rPr>
            </w:pPr>
            <w:r w:rsidRPr="00977EF3">
              <w:rPr>
                <w:b/>
                <w:sz w:val="2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77EF3">
              <w:rPr>
                <w:b/>
                <w:sz w:val="28"/>
              </w:rPr>
              <w:instrText xml:space="preserve"> FORMTEXT </w:instrText>
            </w:r>
            <w:r w:rsidRPr="00977EF3">
              <w:rPr>
                <w:b/>
                <w:sz w:val="28"/>
              </w:rPr>
            </w:r>
            <w:r w:rsidRPr="00977EF3">
              <w:rPr>
                <w:b/>
                <w:sz w:val="28"/>
              </w:rPr>
              <w:fldChar w:fldCharType="separate"/>
            </w:r>
            <w:r>
              <w:rPr>
                <w:b/>
                <w:noProof/>
                <w:sz w:val="28"/>
              </w:rPr>
              <w:t> </w:t>
            </w:r>
            <w:r>
              <w:rPr>
                <w:b/>
                <w:noProof/>
                <w:sz w:val="28"/>
              </w:rPr>
              <w:t> </w:t>
            </w:r>
            <w:r>
              <w:rPr>
                <w:b/>
                <w:noProof/>
                <w:sz w:val="28"/>
              </w:rPr>
              <w:t> </w:t>
            </w:r>
            <w:r>
              <w:rPr>
                <w:b/>
                <w:noProof/>
                <w:sz w:val="28"/>
              </w:rPr>
              <w:t> </w:t>
            </w:r>
            <w:r>
              <w:rPr>
                <w:b/>
                <w:noProof/>
                <w:sz w:val="28"/>
              </w:rPr>
              <w:t> </w:t>
            </w:r>
            <w:r w:rsidRPr="00977EF3">
              <w:rPr>
                <w:b/>
                <w:sz w:val="28"/>
              </w:rPr>
              <w:fldChar w:fldCharType="end"/>
            </w:r>
          </w:p>
        </w:tc>
      </w:tr>
    </w:tbl>
    <w:p w14:paraId="41CE7802" w14:textId="77777777" w:rsidR="00957531" w:rsidRDefault="00957531" w:rsidP="00206B29">
      <w:pPr>
        <w:spacing w:before="0"/>
        <w:jc w:val="left"/>
      </w:pPr>
    </w:p>
    <w:p w14:paraId="59A9AA2E" w14:textId="6F0C426A" w:rsidR="00204016" w:rsidRDefault="00204016" w:rsidP="004E2C9C">
      <w:pPr>
        <w:spacing w:before="0" w:line="240" w:lineRule="auto"/>
        <w:jc w:val="left"/>
        <w:rPr>
          <w:sz w:val="2"/>
          <w:szCs w:val="2"/>
        </w:rPr>
      </w:pPr>
    </w:p>
    <w:p w14:paraId="445CDB23" w14:textId="394FA6A8" w:rsidR="002F6F67" w:rsidRPr="002F6F67" w:rsidRDefault="002F6F67" w:rsidP="002F6F67">
      <w:pPr>
        <w:rPr>
          <w:sz w:val="2"/>
          <w:szCs w:val="2"/>
        </w:rPr>
      </w:pPr>
    </w:p>
    <w:p w14:paraId="3FB945CF" w14:textId="77777777" w:rsidR="002F6F67" w:rsidRPr="002F6F67" w:rsidRDefault="002F6F67" w:rsidP="002F6F67">
      <w:pPr>
        <w:rPr>
          <w:sz w:val="2"/>
          <w:szCs w:val="2"/>
        </w:rPr>
      </w:pPr>
    </w:p>
    <w:sectPr w:rsidR="002F6F67" w:rsidRPr="002F6F67" w:rsidSect="00DC6C8B">
      <w:headerReference w:type="default" r:id="rId8"/>
      <w:footerReference w:type="default" r:id="rId9"/>
      <w:pgSz w:w="11906" w:h="16838" w:code="9"/>
      <w:pgMar w:top="2102" w:right="1247" w:bottom="568" w:left="1247" w:header="510" w:footer="376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A1E64C" w14:textId="77777777" w:rsidR="00DD27BA" w:rsidRDefault="00DD27BA" w:rsidP="00784E66">
      <w:r>
        <w:separator/>
      </w:r>
    </w:p>
  </w:endnote>
  <w:endnote w:type="continuationSeparator" w:id="0">
    <w:p w14:paraId="7CB4152B" w14:textId="77777777" w:rsidR="00DD27BA" w:rsidRDefault="00DD27BA" w:rsidP="0078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Symbols">
    <w:altName w:val="Arial"/>
    <w:charset w:val="00"/>
    <w:family w:val="auto"/>
    <w:pitch w:val="variable"/>
    <w:sig w:usb0="800000A3" w:usb1="08007BEB" w:usb2="01840034" w:usb3="00000000" w:csb0="000001FB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99288E" w14:textId="197ABE0B" w:rsidR="00AB1633" w:rsidRDefault="008E312B" w:rsidP="004E2C9C">
    <w:pPr>
      <w:pStyle w:val="Piedepgina"/>
      <w:pBdr>
        <w:top w:val="single" w:sz="4" w:space="1" w:color="00B0F0"/>
      </w:pBdr>
      <w:jc w:val="center"/>
      <w:rPr>
        <w:rFonts w:ascii="Times New Roman" w:hAnsi="Times New Roman" w:cs="Times New Roman"/>
        <w:i/>
        <w:color w:val="00B0F0"/>
        <w:sz w:val="16"/>
      </w:rPr>
    </w:pPr>
    <w:r>
      <w:rPr>
        <w:rFonts w:ascii="Times New Roman" w:hAnsi="Times New Roman" w:cs="Times New Roman"/>
        <w:i/>
        <w:color w:val="00B0F0"/>
        <w:sz w:val="16"/>
      </w:rPr>
      <w:t>*</w:t>
    </w:r>
    <w:r w:rsidR="00AB1633" w:rsidRPr="004E2C9C">
      <w:rPr>
        <w:rFonts w:ascii="Times New Roman" w:hAnsi="Times New Roman" w:cs="Times New Roman"/>
        <w:i/>
        <w:color w:val="00B0F0"/>
        <w:sz w:val="16"/>
      </w:rPr>
      <w:t>Si necesita modificar algo para mejorar la presentaci</w:t>
    </w:r>
    <w:r w:rsidR="00AB1633" w:rsidRPr="004E2C9C">
      <w:rPr>
        <w:rFonts w:ascii="Times New Roman" w:eastAsia="Calibri" w:hAnsi="Times New Roman" w:cs="Times New Roman"/>
        <w:i/>
        <w:color w:val="00B0F0"/>
        <w:sz w:val="16"/>
      </w:rPr>
      <w:t>ó</w:t>
    </w:r>
    <w:r w:rsidR="00AB1633" w:rsidRPr="004E2C9C">
      <w:rPr>
        <w:rFonts w:ascii="Times New Roman" w:hAnsi="Times New Roman" w:cs="Times New Roman"/>
        <w:i/>
        <w:color w:val="00B0F0"/>
        <w:sz w:val="16"/>
      </w:rPr>
      <w:t>n, desproteja primero el documento y haga despu</w:t>
    </w:r>
    <w:r w:rsidR="00AB1633" w:rsidRPr="004E2C9C">
      <w:rPr>
        <w:rFonts w:ascii="Times New Roman" w:eastAsia="Calibri" w:hAnsi="Times New Roman" w:cs="Times New Roman"/>
        <w:i/>
        <w:color w:val="00B0F0"/>
        <w:sz w:val="16"/>
      </w:rPr>
      <w:t>é</w:t>
    </w:r>
    <w:r w:rsidR="00AB1633" w:rsidRPr="004E2C9C">
      <w:rPr>
        <w:rFonts w:ascii="Times New Roman" w:hAnsi="Times New Roman" w:cs="Times New Roman"/>
        <w:i/>
        <w:color w:val="00B0F0"/>
        <w:sz w:val="16"/>
      </w:rPr>
      <w:t>s los cambios que crea oportunos</w:t>
    </w:r>
  </w:p>
  <w:p w14:paraId="3F574AEA" w14:textId="5A56E300" w:rsidR="002602A0" w:rsidRPr="002602A0" w:rsidRDefault="0023656F" w:rsidP="002602A0">
    <w:pPr>
      <w:pStyle w:val="Piedepgina"/>
      <w:pBdr>
        <w:top w:val="single" w:sz="4" w:space="1" w:color="00B0F0"/>
      </w:pBdr>
      <w:jc w:val="center"/>
      <w:rPr>
        <w:rFonts w:ascii="Times New Roman" w:hAnsi="Times New Roman" w:cs="Times New Roman"/>
        <w:iCs/>
        <w:sz w:val="16"/>
      </w:rPr>
    </w:pPr>
    <w:r>
      <w:rPr>
        <w:rFonts w:ascii="Times New Roman" w:hAnsi="Times New Roman" w:cs="Times New Roman"/>
        <w:iCs/>
        <w:sz w:val="16"/>
      </w:rPr>
      <w:fldChar w:fldCharType="begin"/>
    </w:r>
    <w:r>
      <w:rPr>
        <w:rFonts w:ascii="Times New Roman" w:hAnsi="Times New Roman" w:cs="Times New Roman"/>
        <w:iCs/>
        <w:sz w:val="16"/>
      </w:rPr>
      <w:instrText xml:space="preserve"> PAGE    \* MERGEFORMAT </w:instrText>
    </w:r>
    <w:r>
      <w:rPr>
        <w:rFonts w:ascii="Times New Roman" w:hAnsi="Times New Roman" w:cs="Times New Roman"/>
        <w:iCs/>
        <w:sz w:val="16"/>
      </w:rPr>
      <w:fldChar w:fldCharType="separate"/>
    </w:r>
    <w:r w:rsidR="00061209">
      <w:rPr>
        <w:rFonts w:ascii="Times New Roman" w:hAnsi="Times New Roman" w:cs="Times New Roman"/>
        <w:iCs/>
        <w:noProof/>
        <w:sz w:val="16"/>
      </w:rPr>
      <w:t>2</w:t>
    </w:r>
    <w:r>
      <w:rPr>
        <w:rFonts w:ascii="Times New Roman" w:hAnsi="Times New Roman" w:cs="Times New Roman"/>
        <w:iCs/>
        <w:sz w:val="16"/>
      </w:rPr>
      <w:fldChar w:fldCharType="end"/>
    </w:r>
    <w:r>
      <w:rPr>
        <w:rFonts w:ascii="Times New Roman" w:hAnsi="Times New Roman" w:cs="Times New Roman"/>
        <w:iCs/>
        <w:sz w:val="16"/>
      </w:rPr>
      <w:t>/</w:t>
    </w:r>
    <w:r w:rsidR="008E312B">
      <w:rPr>
        <w:rFonts w:ascii="Times New Roman" w:hAnsi="Times New Roman" w:cs="Times New Roman"/>
        <w:iCs/>
        <w:sz w:val="16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52E5FE" w14:textId="77777777" w:rsidR="00DD27BA" w:rsidRDefault="00DD27BA" w:rsidP="00784E66">
      <w:r>
        <w:separator/>
      </w:r>
    </w:p>
  </w:footnote>
  <w:footnote w:type="continuationSeparator" w:id="0">
    <w:p w14:paraId="292DFC50" w14:textId="77777777" w:rsidR="00DD27BA" w:rsidRDefault="00DD27BA" w:rsidP="00784E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8B720A" w14:textId="4EBCE1AC" w:rsidR="00AB1633" w:rsidRDefault="00FA27C0" w:rsidP="009C379D">
    <w:pPr>
      <w:pStyle w:val="Encabezado"/>
      <w:jc w:val="right"/>
      <w:rPr>
        <w:szCs w:val="18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3F2A632B" wp14:editId="416440AD">
          <wp:simplePos x="0" y="0"/>
          <wp:positionH relativeFrom="column">
            <wp:posOffset>4923155</wp:posOffset>
          </wp:positionH>
          <wp:positionV relativeFrom="paragraph">
            <wp:posOffset>85725</wp:posOffset>
          </wp:positionV>
          <wp:extent cx="1023620" cy="575310"/>
          <wp:effectExtent l="0" t="0" r="5080" b="0"/>
          <wp:wrapTight wrapText="bothSides">
            <wp:wrapPolygon edited="0">
              <wp:start x="0" y="0"/>
              <wp:lineTo x="0" y="20742"/>
              <wp:lineTo x="21305" y="20742"/>
              <wp:lineTo x="21305" y="0"/>
              <wp:lineTo x="0" y="0"/>
            </wp:wrapPolygon>
          </wp:wrapTight>
          <wp:docPr id="1" name="Imagen 1" descr="Imagen que contiene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3620" cy="575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B5BF3">
      <w:rPr>
        <w:rFonts w:ascii="Arial Narrow" w:hAnsi="Arial Narrow"/>
        <w:b w:val="0"/>
        <w:bCs/>
        <w:noProof/>
        <w:color w:val="0070C0"/>
        <w:szCs w:val="18"/>
      </w:rPr>
      <w:drawing>
        <wp:anchor distT="0" distB="0" distL="114300" distR="114300" simplePos="0" relativeHeight="251659264" behindDoc="1" locked="0" layoutInCell="1" allowOverlap="1" wp14:anchorId="76BB07A3" wp14:editId="1C05CFEA">
          <wp:simplePos x="0" y="0"/>
          <wp:positionH relativeFrom="margin">
            <wp:align>left</wp:align>
          </wp:positionH>
          <wp:positionV relativeFrom="topMargin">
            <wp:posOffset>306705</wp:posOffset>
          </wp:positionV>
          <wp:extent cx="1066800" cy="808990"/>
          <wp:effectExtent l="0" t="0" r="0" b="0"/>
          <wp:wrapTight wrapText="bothSides">
            <wp:wrapPolygon edited="0">
              <wp:start x="0" y="0"/>
              <wp:lineTo x="0" y="20854"/>
              <wp:lineTo x="21214" y="20854"/>
              <wp:lineTo x="21214" y="0"/>
              <wp:lineTo x="0" y="0"/>
            </wp:wrapPolygon>
          </wp:wrapTight>
          <wp:docPr id="3" name="Imagen 3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Texto&#10;&#10;Descripción generada automá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6800" cy="80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A2DFF2" w14:textId="64206F2B" w:rsidR="00AB1633" w:rsidRDefault="009C379D" w:rsidP="00AB1633">
    <w:pPr>
      <w:pStyle w:val="Encabezado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702DC278" wp14:editId="113543B1">
              <wp:simplePos x="0" y="0"/>
              <wp:positionH relativeFrom="column">
                <wp:posOffset>1714500</wp:posOffset>
              </wp:positionH>
              <wp:positionV relativeFrom="paragraph">
                <wp:posOffset>205105</wp:posOffset>
              </wp:positionV>
              <wp:extent cx="2400300" cy="683260"/>
              <wp:effectExtent l="0" t="0" r="0" b="254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683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6BD152" w14:textId="464A1D71" w:rsidR="00E86BEE" w:rsidRPr="009C379D" w:rsidRDefault="00AB1633" w:rsidP="00DC6C8B">
                          <w:pPr>
                            <w:spacing w:after="120" w:line="240" w:lineRule="exact"/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4"/>
                              <w:szCs w:val="24"/>
                            </w:rPr>
                          </w:pPr>
                          <w:r w:rsidRPr="009C379D">
                            <w:rPr>
                              <w:rFonts w:ascii="Arial Narrow" w:hAnsi="Arial Narrow"/>
                              <w:b/>
                              <w:color w:val="0070C0"/>
                              <w:sz w:val="24"/>
                              <w:szCs w:val="24"/>
                            </w:rPr>
                            <w:t xml:space="preserve">PROGRAMA DE PROMOCIÓN </w:t>
                          </w:r>
                          <w:r w:rsidRPr="009C379D">
                            <w:rPr>
                              <w:rFonts w:ascii="Arial Narrow" w:hAnsi="Arial Narrow"/>
                              <w:b/>
                              <w:color w:val="0070C0"/>
                              <w:sz w:val="24"/>
                              <w:szCs w:val="24"/>
                            </w:rPr>
                            <w:br/>
                            <w:t>DE LA 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02DC27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135pt;margin-top:16.15pt;width:189pt;height:53.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" filled="f" stroked="f">
              <v:textbox>
                <w:txbxContent>
                  <w:p w14:paraId="5F6BD152" w14:textId="464A1D71" w:rsidR="00E86BEE" w:rsidRPr="009C379D" w:rsidRDefault="00AB1633" w:rsidP="00DC6C8B">
                    <w:pPr>
                      <w:spacing w:after="120" w:line="240" w:lineRule="exact"/>
                      <w:jc w:val="center"/>
                      <w:rPr>
                        <w:rFonts w:ascii="Arial Narrow" w:hAnsi="Arial Narrow"/>
                        <w:b/>
                        <w:color w:val="0070C0"/>
                        <w:sz w:val="24"/>
                        <w:szCs w:val="24"/>
                      </w:rPr>
                    </w:pPr>
                    <w:r w:rsidRPr="009C379D">
                      <w:rPr>
                        <w:rFonts w:ascii="Arial Narrow" w:hAnsi="Arial Narrow"/>
                        <w:b/>
                        <w:color w:val="0070C0"/>
                        <w:sz w:val="24"/>
                        <w:szCs w:val="24"/>
                      </w:rPr>
                      <w:t xml:space="preserve">PROGRAMA DE PROMOCIÓN </w:t>
                    </w:r>
                    <w:r w:rsidRPr="009C379D">
                      <w:rPr>
                        <w:rFonts w:ascii="Arial Narrow" w:hAnsi="Arial Narrow"/>
                        <w:b/>
                        <w:color w:val="0070C0"/>
                        <w:sz w:val="24"/>
                        <w:szCs w:val="24"/>
                      </w:rPr>
                      <w:br/>
                      <w:t>DE LA INVESTIGACIÓN</w:t>
                    </w:r>
                  </w:p>
                </w:txbxContent>
              </v:textbox>
            </v:shape>
          </w:pict>
        </mc:Fallback>
      </mc:AlternateContent>
    </w:r>
  </w:p>
  <w:p w14:paraId="07F554F8" w14:textId="77777777" w:rsidR="00AB1633" w:rsidRPr="0059164E" w:rsidRDefault="00AB1633" w:rsidP="00FF6E2C">
    <w:pPr>
      <w:pStyle w:val="Encabezad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D41815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258E7"/>
    <w:multiLevelType w:val="hybridMultilevel"/>
    <w:tmpl w:val="BF1C1F2A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034448C"/>
    <w:multiLevelType w:val="hybridMultilevel"/>
    <w:tmpl w:val="D38A0C58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84D0A17"/>
    <w:multiLevelType w:val="hybridMultilevel"/>
    <w:tmpl w:val="6B2AC252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37F7FFE"/>
    <w:multiLevelType w:val="hybridMultilevel"/>
    <w:tmpl w:val="1B0E4664"/>
    <w:lvl w:ilvl="0" w:tplc="0C0A0005">
      <w:start w:val="1"/>
      <w:numFmt w:val="bullet"/>
      <w:lvlText w:val=""/>
      <w:lvlJc w:val="left"/>
      <w:pPr>
        <w:tabs>
          <w:tab w:val="num" w:pos="892"/>
        </w:tabs>
        <w:ind w:left="8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12"/>
        </w:tabs>
        <w:ind w:left="16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52"/>
        </w:tabs>
        <w:ind w:left="30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72"/>
        </w:tabs>
        <w:ind w:left="37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92"/>
        </w:tabs>
        <w:ind w:left="44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12"/>
        </w:tabs>
        <w:ind w:left="52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</w:abstractNum>
  <w:abstractNum w:abstractNumId="5" w15:restartNumberingAfterBreak="0">
    <w:nsid w:val="24405265"/>
    <w:multiLevelType w:val="hybridMultilevel"/>
    <w:tmpl w:val="9EF21BA4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05A1C6D"/>
    <w:multiLevelType w:val="hybridMultilevel"/>
    <w:tmpl w:val="599E65E2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 w15:restartNumberingAfterBreak="0">
    <w:nsid w:val="38DA49F2"/>
    <w:multiLevelType w:val="hybridMultilevel"/>
    <w:tmpl w:val="7D8A9C9C"/>
    <w:lvl w:ilvl="0" w:tplc="CC5A2C80">
      <w:start w:val="1"/>
      <w:numFmt w:val="lowerLetter"/>
      <w:pStyle w:val="Vietas2"/>
      <w:lvlText w:val="%1)"/>
      <w:lvlJc w:val="left"/>
      <w:pPr>
        <w:ind w:left="720" w:hanging="360"/>
      </w:pPr>
    </w:lvl>
    <w:lvl w:ilvl="1" w:tplc="1D8CD4EE">
      <w:start w:val="1"/>
      <w:numFmt w:val="bullet"/>
      <w:pStyle w:val="Vietas3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316E7D8">
      <w:start w:val="1"/>
      <w:numFmt w:val="bullet"/>
      <w:lvlText w:val=""/>
      <w:lvlJc w:val="left"/>
      <w:pPr>
        <w:ind w:left="1102" w:hanging="360"/>
      </w:pPr>
      <w:rPr>
        <w:rFonts w:ascii="Symbol" w:hAnsi="Symbol" w:hint="default"/>
      </w:rPr>
    </w:lvl>
    <w:lvl w:ilvl="3" w:tplc="644E822A">
      <w:start w:val="1"/>
      <w:numFmt w:val="bullet"/>
      <w:lvlText w:val=""/>
      <w:lvlJc w:val="left"/>
      <w:pPr>
        <w:ind w:left="2880" w:hanging="360"/>
      </w:pPr>
      <w:rPr>
        <w:rFonts w:ascii="Webdings" w:hAnsi="Webdings" w:hint="default"/>
        <w:sz w:val="16"/>
        <w:szCs w:val="16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386FF1"/>
    <w:multiLevelType w:val="hybridMultilevel"/>
    <w:tmpl w:val="6AD8768C"/>
    <w:lvl w:ilvl="0" w:tplc="09DCBF6C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5D0C1910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9" w15:restartNumberingAfterBreak="0">
    <w:nsid w:val="7BCA5A2D"/>
    <w:multiLevelType w:val="hybridMultilevel"/>
    <w:tmpl w:val="93A485DA"/>
    <w:lvl w:ilvl="0" w:tplc="0C0A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7D0A4283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60"/>
      </w:p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432"/>
      </w:pPr>
    </w:lvl>
    <w:lvl w:ilvl="2">
      <w:start w:val="1"/>
      <w:numFmt w:val="decimal"/>
      <w:lvlText w:val="%1.%2.%3."/>
      <w:lvlJc w:val="left"/>
      <w:pPr>
        <w:tabs>
          <w:tab w:val="num" w:pos="1396"/>
        </w:tabs>
        <w:ind w:left="1396" w:hanging="504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648"/>
      </w:pPr>
    </w:lvl>
    <w:lvl w:ilvl="4">
      <w:start w:val="1"/>
      <w:numFmt w:val="decimal"/>
      <w:lvlText w:val="%1.%2.%3.%4.%5."/>
      <w:lvlJc w:val="left"/>
      <w:pPr>
        <w:tabs>
          <w:tab w:val="num" w:pos="2404"/>
        </w:tabs>
        <w:ind w:left="2404" w:hanging="792"/>
      </w:pPr>
    </w:lvl>
    <w:lvl w:ilvl="5">
      <w:start w:val="1"/>
      <w:numFmt w:val="decimal"/>
      <w:lvlText w:val="%1.%2.%3.%4.%5.%6."/>
      <w:lvlJc w:val="left"/>
      <w:pPr>
        <w:tabs>
          <w:tab w:val="num" w:pos="2908"/>
        </w:tabs>
        <w:ind w:left="290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12"/>
        </w:tabs>
        <w:ind w:left="341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16"/>
        </w:tabs>
        <w:ind w:left="391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92"/>
        </w:tabs>
        <w:ind w:left="4492" w:hanging="1440"/>
      </w:p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10"/>
  </w:num>
  <w:num w:numId="8">
    <w:abstractNumId w:val="9"/>
  </w:num>
  <w:num w:numId="9">
    <w:abstractNumId w:val="4"/>
  </w:num>
  <w:num w:numId="10">
    <w:abstractNumId w:val="0"/>
  </w:num>
  <w:num w:numId="11">
    <w:abstractNumId w:val="7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ocumentProtection w:edit="trackedChanges" w:enforcement="0"/>
  <w:defaultTabStop w:val="720"/>
  <w:autoHyphenation/>
  <w:hyphenationZone w:val="357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E1A"/>
    <w:rsid w:val="00007CE4"/>
    <w:rsid w:val="00031A64"/>
    <w:rsid w:val="00037905"/>
    <w:rsid w:val="00061209"/>
    <w:rsid w:val="00080A00"/>
    <w:rsid w:val="000B14E8"/>
    <w:rsid w:val="000B6366"/>
    <w:rsid w:val="000C0B78"/>
    <w:rsid w:val="000D686A"/>
    <w:rsid w:val="000E2A6A"/>
    <w:rsid w:val="000E3C9F"/>
    <w:rsid w:val="000F0DD0"/>
    <w:rsid w:val="000F7EFD"/>
    <w:rsid w:val="00113E8E"/>
    <w:rsid w:val="0013106A"/>
    <w:rsid w:val="00146FB6"/>
    <w:rsid w:val="00150B12"/>
    <w:rsid w:val="00154544"/>
    <w:rsid w:val="0015485F"/>
    <w:rsid w:val="00181306"/>
    <w:rsid w:val="0018385D"/>
    <w:rsid w:val="001903CD"/>
    <w:rsid w:val="001B1E14"/>
    <w:rsid w:val="001C24DA"/>
    <w:rsid w:val="001F1370"/>
    <w:rsid w:val="00201A52"/>
    <w:rsid w:val="00204016"/>
    <w:rsid w:val="00206B29"/>
    <w:rsid w:val="00213364"/>
    <w:rsid w:val="00227A1A"/>
    <w:rsid w:val="0023656F"/>
    <w:rsid w:val="002602A0"/>
    <w:rsid w:val="002668D6"/>
    <w:rsid w:val="00276493"/>
    <w:rsid w:val="002A1083"/>
    <w:rsid w:val="002A6BA5"/>
    <w:rsid w:val="002D3702"/>
    <w:rsid w:val="002F6F67"/>
    <w:rsid w:val="00305010"/>
    <w:rsid w:val="0030701C"/>
    <w:rsid w:val="003101FD"/>
    <w:rsid w:val="00311252"/>
    <w:rsid w:val="00320699"/>
    <w:rsid w:val="00324ECD"/>
    <w:rsid w:val="003465EB"/>
    <w:rsid w:val="0034767C"/>
    <w:rsid w:val="003576A0"/>
    <w:rsid w:val="00366319"/>
    <w:rsid w:val="00393A2F"/>
    <w:rsid w:val="003A2E09"/>
    <w:rsid w:val="003A54CC"/>
    <w:rsid w:val="003C5113"/>
    <w:rsid w:val="00410F43"/>
    <w:rsid w:val="00431CB8"/>
    <w:rsid w:val="00436B18"/>
    <w:rsid w:val="00453B34"/>
    <w:rsid w:val="00462420"/>
    <w:rsid w:val="00466900"/>
    <w:rsid w:val="004739D4"/>
    <w:rsid w:val="00486D3A"/>
    <w:rsid w:val="00492284"/>
    <w:rsid w:val="004941F4"/>
    <w:rsid w:val="004B34D1"/>
    <w:rsid w:val="004B410C"/>
    <w:rsid w:val="004C516A"/>
    <w:rsid w:val="004C52F5"/>
    <w:rsid w:val="004D2611"/>
    <w:rsid w:val="004E0E2E"/>
    <w:rsid w:val="004E2C9C"/>
    <w:rsid w:val="004F22E5"/>
    <w:rsid w:val="004F6AD0"/>
    <w:rsid w:val="00507459"/>
    <w:rsid w:val="00533B36"/>
    <w:rsid w:val="00544914"/>
    <w:rsid w:val="00546673"/>
    <w:rsid w:val="00556233"/>
    <w:rsid w:val="00570AE3"/>
    <w:rsid w:val="0059128A"/>
    <w:rsid w:val="0059164E"/>
    <w:rsid w:val="005A1B04"/>
    <w:rsid w:val="005A40E3"/>
    <w:rsid w:val="005A7D49"/>
    <w:rsid w:val="005E7A65"/>
    <w:rsid w:val="005F533C"/>
    <w:rsid w:val="00666A25"/>
    <w:rsid w:val="0067373F"/>
    <w:rsid w:val="00685C34"/>
    <w:rsid w:val="00686B82"/>
    <w:rsid w:val="00687735"/>
    <w:rsid w:val="00690A77"/>
    <w:rsid w:val="00691445"/>
    <w:rsid w:val="006925F3"/>
    <w:rsid w:val="006A66BE"/>
    <w:rsid w:val="006B46BE"/>
    <w:rsid w:val="006C33C5"/>
    <w:rsid w:val="006C78F4"/>
    <w:rsid w:val="006D7BFA"/>
    <w:rsid w:val="006E5906"/>
    <w:rsid w:val="00710263"/>
    <w:rsid w:val="0072066B"/>
    <w:rsid w:val="00724331"/>
    <w:rsid w:val="007533C7"/>
    <w:rsid w:val="00761517"/>
    <w:rsid w:val="00765E51"/>
    <w:rsid w:val="00766223"/>
    <w:rsid w:val="00777B1D"/>
    <w:rsid w:val="007837BB"/>
    <w:rsid w:val="00784E66"/>
    <w:rsid w:val="00785FF0"/>
    <w:rsid w:val="007B0A97"/>
    <w:rsid w:val="007B7240"/>
    <w:rsid w:val="007D3F8F"/>
    <w:rsid w:val="0080422B"/>
    <w:rsid w:val="00805D6B"/>
    <w:rsid w:val="0083733A"/>
    <w:rsid w:val="008A65DB"/>
    <w:rsid w:val="008A7312"/>
    <w:rsid w:val="008C2096"/>
    <w:rsid w:val="008D0851"/>
    <w:rsid w:val="008D2BDB"/>
    <w:rsid w:val="008E312B"/>
    <w:rsid w:val="008E5A4F"/>
    <w:rsid w:val="008F20DF"/>
    <w:rsid w:val="00900A49"/>
    <w:rsid w:val="0090502C"/>
    <w:rsid w:val="00916B2C"/>
    <w:rsid w:val="00922201"/>
    <w:rsid w:val="00923F7A"/>
    <w:rsid w:val="00924311"/>
    <w:rsid w:val="009247F0"/>
    <w:rsid w:val="009319D0"/>
    <w:rsid w:val="0093685A"/>
    <w:rsid w:val="00947F48"/>
    <w:rsid w:val="00952BD9"/>
    <w:rsid w:val="00957531"/>
    <w:rsid w:val="00965546"/>
    <w:rsid w:val="00977EF3"/>
    <w:rsid w:val="009A07A4"/>
    <w:rsid w:val="009C379D"/>
    <w:rsid w:val="009D241F"/>
    <w:rsid w:val="009D624C"/>
    <w:rsid w:val="009F34C4"/>
    <w:rsid w:val="009F4F6C"/>
    <w:rsid w:val="009F7160"/>
    <w:rsid w:val="00A53BA2"/>
    <w:rsid w:val="00A57455"/>
    <w:rsid w:val="00A776DA"/>
    <w:rsid w:val="00A96355"/>
    <w:rsid w:val="00AA7B8B"/>
    <w:rsid w:val="00AB0A06"/>
    <w:rsid w:val="00AB1633"/>
    <w:rsid w:val="00AB633C"/>
    <w:rsid w:val="00AC4AFD"/>
    <w:rsid w:val="00AC70D2"/>
    <w:rsid w:val="00AE2A98"/>
    <w:rsid w:val="00AE5972"/>
    <w:rsid w:val="00AF4194"/>
    <w:rsid w:val="00AF7D97"/>
    <w:rsid w:val="00B00E3C"/>
    <w:rsid w:val="00B04235"/>
    <w:rsid w:val="00B243FD"/>
    <w:rsid w:val="00B27B9B"/>
    <w:rsid w:val="00B6348D"/>
    <w:rsid w:val="00B649E8"/>
    <w:rsid w:val="00B832B8"/>
    <w:rsid w:val="00B85E46"/>
    <w:rsid w:val="00B8773B"/>
    <w:rsid w:val="00B9584B"/>
    <w:rsid w:val="00BA38E1"/>
    <w:rsid w:val="00BB7589"/>
    <w:rsid w:val="00BC5EB4"/>
    <w:rsid w:val="00BD0103"/>
    <w:rsid w:val="00BD1545"/>
    <w:rsid w:val="00BD4AF2"/>
    <w:rsid w:val="00BE0500"/>
    <w:rsid w:val="00BE55FE"/>
    <w:rsid w:val="00BF3F7D"/>
    <w:rsid w:val="00C0317E"/>
    <w:rsid w:val="00C21849"/>
    <w:rsid w:val="00C34081"/>
    <w:rsid w:val="00C5117F"/>
    <w:rsid w:val="00C53683"/>
    <w:rsid w:val="00C80DFE"/>
    <w:rsid w:val="00C8340B"/>
    <w:rsid w:val="00C93381"/>
    <w:rsid w:val="00CF2A09"/>
    <w:rsid w:val="00CF3C31"/>
    <w:rsid w:val="00D11776"/>
    <w:rsid w:val="00D1739E"/>
    <w:rsid w:val="00D404EC"/>
    <w:rsid w:val="00D45E1A"/>
    <w:rsid w:val="00D56E20"/>
    <w:rsid w:val="00D668A1"/>
    <w:rsid w:val="00D73021"/>
    <w:rsid w:val="00D74053"/>
    <w:rsid w:val="00D77751"/>
    <w:rsid w:val="00D8161E"/>
    <w:rsid w:val="00D867BF"/>
    <w:rsid w:val="00DA4C6C"/>
    <w:rsid w:val="00DA7470"/>
    <w:rsid w:val="00DC6C8B"/>
    <w:rsid w:val="00DD27BA"/>
    <w:rsid w:val="00DD3A8E"/>
    <w:rsid w:val="00DE6365"/>
    <w:rsid w:val="00E17A3C"/>
    <w:rsid w:val="00E273BA"/>
    <w:rsid w:val="00E3380E"/>
    <w:rsid w:val="00E33D2D"/>
    <w:rsid w:val="00E345ED"/>
    <w:rsid w:val="00E37B48"/>
    <w:rsid w:val="00E400A3"/>
    <w:rsid w:val="00E44B4D"/>
    <w:rsid w:val="00E46816"/>
    <w:rsid w:val="00E47021"/>
    <w:rsid w:val="00E67733"/>
    <w:rsid w:val="00E678DD"/>
    <w:rsid w:val="00E853EB"/>
    <w:rsid w:val="00E8631E"/>
    <w:rsid w:val="00E86BEE"/>
    <w:rsid w:val="00E97DC8"/>
    <w:rsid w:val="00EB3D6D"/>
    <w:rsid w:val="00EC212C"/>
    <w:rsid w:val="00EC2A81"/>
    <w:rsid w:val="00EC2CB2"/>
    <w:rsid w:val="00ED02BC"/>
    <w:rsid w:val="00ED0D12"/>
    <w:rsid w:val="00EF0636"/>
    <w:rsid w:val="00EF39AA"/>
    <w:rsid w:val="00F21513"/>
    <w:rsid w:val="00F40B8A"/>
    <w:rsid w:val="00F477B5"/>
    <w:rsid w:val="00F51C20"/>
    <w:rsid w:val="00F55434"/>
    <w:rsid w:val="00F62D38"/>
    <w:rsid w:val="00F663AB"/>
    <w:rsid w:val="00F716B7"/>
    <w:rsid w:val="00F77CC9"/>
    <w:rsid w:val="00F901E0"/>
    <w:rsid w:val="00F97665"/>
    <w:rsid w:val="00FA182C"/>
    <w:rsid w:val="00FA27C0"/>
    <w:rsid w:val="00FC0E51"/>
    <w:rsid w:val="00FC3CA6"/>
    <w:rsid w:val="00FD291D"/>
    <w:rsid w:val="00FD72D7"/>
    <w:rsid w:val="00FF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4819CF"/>
  <w14:defaultImageDpi w14:val="300"/>
  <w15:docId w15:val="{89F96D2F-33BC-438C-AD4F-DA4087A60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7470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table" w:styleId="Tablaconcuadrcula">
    <w:name w:val="Table Grid"/>
    <w:basedOn w:val="Tablanormal"/>
    <w:uiPriority w:val="59"/>
    <w:rsid w:val="00F51C2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rsid w:val="00F51C20"/>
    <w:pPr>
      <w:widowControl w:val="0"/>
      <w:pBdr>
        <w:bottom w:val="single" w:sz="8" w:space="4" w:color="4F81BD" w:themeColor="accent1"/>
      </w:pBdr>
      <w:tabs>
        <w:tab w:val="clear" w:pos="552"/>
        <w:tab w:val="left" w:pos="426"/>
      </w:tabs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51C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xtoindependiente">
    <w:name w:val="Body Text"/>
    <w:basedOn w:val="Normal"/>
    <w:link w:val="TextoindependienteCar"/>
    <w:uiPriority w:val="1"/>
    <w:rsid w:val="00FF6E2C"/>
    <w:pPr>
      <w:widowControl w:val="0"/>
      <w:tabs>
        <w:tab w:val="clear" w:pos="552"/>
        <w:tab w:val="left" w:pos="426"/>
      </w:tabs>
      <w:spacing w:before="120" w:line="240" w:lineRule="auto"/>
      <w:ind w:left="113"/>
    </w:pPr>
    <w:rPr>
      <w:rFonts w:ascii="Verdana" w:eastAsia="Verdana" w:hAnsi="Verdana" w:cstheme="minorBidi"/>
      <w:sz w:val="17"/>
      <w:szCs w:val="17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F6E2C"/>
    <w:rPr>
      <w:rFonts w:ascii="Verdana" w:eastAsia="Verdana" w:hAnsi="Verdana" w:cstheme="minorBidi"/>
      <w:sz w:val="17"/>
      <w:szCs w:val="17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F6E2C"/>
    <w:pPr>
      <w:widowControl w:val="0"/>
      <w:tabs>
        <w:tab w:val="clear" w:pos="552"/>
        <w:tab w:val="left" w:pos="426"/>
      </w:tabs>
      <w:spacing w:before="120" w:after="120" w:line="240" w:lineRule="auto"/>
      <w:ind w:left="283"/>
    </w:pPr>
    <w:rPr>
      <w:rFonts w:eastAsiaTheme="minorHAnsi" w:cstheme="minorBidi"/>
      <w:szCs w:val="20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F6E2C"/>
    <w:rPr>
      <w:rFonts w:ascii="Arial" w:eastAsiaTheme="minorHAnsi" w:hAnsi="Arial" w:cstheme="minorBidi"/>
      <w:sz w:val="18"/>
      <w:lang w:eastAsia="en-US"/>
    </w:rPr>
  </w:style>
  <w:style w:type="paragraph" w:customStyle="1" w:styleId="Vietas2">
    <w:name w:val="Viñetas2"/>
    <w:basedOn w:val="Prrafodelista"/>
    <w:uiPriority w:val="1"/>
    <w:qFormat/>
    <w:rsid w:val="00204016"/>
    <w:pPr>
      <w:widowControl w:val="0"/>
      <w:numPr>
        <w:numId w:val="11"/>
      </w:numPr>
      <w:tabs>
        <w:tab w:val="clear" w:pos="552"/>
        <w:tab w:val="num" w:pos="502"/>
      </w:tabs>
      <w:spacing w:before="120" w:line="240" w:lineRule="auto"/>
      <w:ind w:left="227" w:hanging="227"/>
      <w:contextualSpacing w:val="0"/>
    </w:pPr>
    <w:rPr>
      <w:rFonts w:eastAsiaTheme="minorHAnsi" w:cstheme="minorBidi"/>
      <w:szCs w:val="20"/>
      <w:lang w:val="es-ES_tradnl"/>
    </w:rPr>
  </w:style>
  <w:style w:type="paragraph" w:customStyle="1" w:styleId="Vietas3">
    <w:name w:val="Viñetas3"/>
    <w:basedOn w:val="Vietas2"/>
    <w:uiPriority w:val="1"/>
    <w:qFormat/>
    <w:rsid w:val="00204016"/>
    <w:pPr>
      <w:numPr>
        <w:ilvl w:val="1"/>
      </w:numPr>
    </w:pPr>
    <w:rPr>
      <w:lang w:val="es-ES"/>
    </w:rPr>
  </w:style>
  <w:style w:type="paragraph" w:styleId="Prrafodelista">
    <w:name w:val="List Paragraph"/>
    <w:basedOn w:val="Normal"/>
    <w:uiPriority w:val="72"/>
    <w:rsid w:val="00204016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A776DA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776DA"/>
    <w:rPr>
      <w:rFonts w:ascii="Tahoma" w:hAnsi="Tahoma" w:cs="Tahoma"/>
      <w:sz w:val="16"/>
      <w:szCs w:val="1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ference%20Manager%2010\Cwyw\RM10Cwyw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8795D1A-116B-486B-B436-67E569151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RM10Cwyw</Template>
  <TotalTime>0</TotalTime>
  <Pages>3</Pages>
  <Words>411</Words>
  <Characters>5524</Characters>
  <Application>Microsoft Office Word</Application>
  <DocSecurity>0</DocSecurity>
  <Lines>46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SOLICITUD DEL PROYECTO DE INVESTIGACIÓN</vt:lpstr>
    </vt:vector>
  </TitlesOfParts>
  <Company>ISI ResearchSoft</Company>
  <LinksUpToDate>false</LinksUpToDate>
  <CharactersWithSpaces>5924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SOLICITUD DEL PROYECTO DE INVESTIGACIÓN</dc:title>
  <dc:creator>Ramón García Sanz</dc:creator>
  <cp:lastModifiedBy>Laura Collado Gomez</cp:lastModifiedBy>
  <cp:revision>2</cp:revision>
  <cp:lastPrinted>2022-06-23T15:22:00Z</cp:lastPrinted>
  <dcterms:created xsi:type="dcterms:W3CDTF">2022-10-20T11:23:00Z</dcterms:created>
  <dcterms:modified xsi:type="dcterms:W3CDTF">2022-10-20T11:23:00Z</dcterms:modified>
</cp:coreProperties>
</file>